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385460763"/>
        <w:docPartObj>
          <w:docPartGallery w:val="Cover Pages"/>
          <w:docPartUnique/>
        </w:docPartObj>
      </w:sdtPr>
      <w:sdtEndPr/>
      <w:sdtContent>
        <w:p w14:paraId="7E61253C" w14:textId="108CFAC4" w:rsidR="00A407B2" w:rsidRPr="00BA254D" w:rsidRDefault="00A407B2">
          <w:r w:rsidRPr="00BA254D">
            <w:rPr>
              <w:noProof/>
            </w:rPr>
            <mc:AlternateContent>
              <mc:Choice Requires="wps">
                <w:drawing>
                  <wp:anchor distT="0" distB="0" distL="114300" distR="114300" simplePos="0" relativeHeight="251659264" behindDoc="0" locked="0" layoutInCell="1" allowOverlap="1" wp14:anchorId="41F95478" wp14:editId="152A66EC">
                    <wp:simplePos x="0" y="0"/>
                    <mc:AlternateContent>
                      <mc:Choice Requires="wp14">
                        <wp:positionH relativeFrom="page">
                          <wp14:pctPosHOffset>2000</wp14:pctPosHOffset>
                        </wp:positionH>
                      </mc:Choice>
                      <mc:Fallback>
                        <wp:positionH relativeFrom="page">
                          <wp:posOffset>106045</wp:posOffset>
                        </wp:positionH>
                      </mc:Fallback>
                    </mc:AlternateContent>
                    <mc:AlternateContent>
                      <mc:Choice Requires="wp14">
                        <wp:positionV relativeFrom="page">
                          <wp14:pctPosVOffset>2000</wp14:pctPosVOffset>
                        </wp:positionV>
                      </mc:Choice>
                      <mc:Fallback>
                        <wp:positionV relativeFrom="page">
                          <wp:posOffset>151130</wp:posOffset>
                        </wp:positionV>
                      </mc:Fallback>
                    </mc:AlternateContent>
                    <wp:extent cx="5363210" cy="9653270"/>
                    <wp:effectExtent l="0" t="0" r="8890" b="254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chemeClr val="accent1"/>
                            </a:solidFill>
                            <a:ln>
                              <a:noFill/>
                            </a:ln>
                          </wps:spPr>
                          <wps:txbx>
                            <w:txbxContent>
                              <w:sdt>
                                <w:sdtPr>
                                  <w:rPr>
                                    <w:caps w:val="0"/>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0504BAFF" w14:textId="11C71D7E" w:rsidR="00A407B2" w:rsidRPr="00BA254D" w:rsidRDefault="00525D21">
                                    <w:pPr>
                                      <w:pStyle w:val="Title"/>
                                      <w:jc w:val="right"/>
                                      <w:rPr>
                                        <w:caps w:val="0"/>
                                        <w:color w:val="FFFFFF" w:themeColor="background1"/>
                                        <w:sz w:val="80"/>
                                        <w:szCs w:val="80"/>
                                      </w:rPr>
                                    </w:pPr>
                                    <w:r w:rsidRPr="00BA254D">
                                      <w:rPr>
                                        <w:caps w:val="0"/>
                                        <w:color w:val="FFFFFF" w:themeColor="background1"/>
                                        <w:sz w:val="80"/>
                                        <w:szCs w:val="80"/>
                                      </w:rPr>
                                      <w:t xml:space="preserve">HOW TO GET AN </w:t>
                                    </w:r>
                                    <w:r w:rsidR="00DF6935" w:rsidRPr="00BA254D">
                                      <w:rPr>
                                        <w:caps w:val="0"/>
                                        <w:color w:val="FFFFFF" w:themeColor="background1"/>
                                        <w:sz w:val="80"/>
                                        <w:szCs w:val="80"/>
                                      </w:rPr>
                                      <w:t>“</w:t>
                                    </w:r>
                                    <w:r w:rsidRPr="00BA254D">
                                      <w:rPr>
                                        <w:caps w:val="0"/>
                                        <w:color w:val="FFFFFF" w:themeColor="background1"/>
                                        <w:sz w:val="80"/>
                                        <w:szCs w:val="80"/>
                                      </w:rPr>
                                      <w:t>A</w:t>
                                    </w:r>
                                    <w:r w:rsidR="00DF6935" w:rsidRPr="00BA254D">
                                      <w:rPr>
                                        <w:caps w:val="0"/>
                                        <w:color w:val="FFFFFF" w:themeColor="background1"/>
                                        <w:sz w:val="80"/>
                                        <w:szCs w:val="80"/>
                                      </w:rPr>
                                      <w:t>”</w:t>
                                    </w:r>
                                    <w:r w:rsidRPr="00BA254D">
                                      <w:rPr>
                                        <w:caps w:val="0"/>
                                        <w:color w:val="FFFFFF" w:themeColor="background1"/>
                                        <w:sz w:val="80"/>
                                        <w:szCs w:val="80"/>
                                      </w:rPr>
                                      <w:t xml:space="preserve"> FOR YOUR ESSAY</w:t>
                                    </w:r>
                                  </w:p>
                                </w:sdtContent>
                              </w:sdt>
                              <w:p w14:paraId="218673CC" w14:textId="2AB2B6A7" w:rsidR="00A407B2" w:rsidRPr="00BA254D" w:rsidRDefault="00042B48">
                                <w:pPr>
                                  <w:spacing w:before="240"/>
                                  <w:ind w:left="720"/>
                                  <w:jc w:val="right"/>
                                  <w:rPr>
                                    <w:color w:val="FFFFFF" w:themeColor="background1"/>
                                    <w:sz w:val="44"/>
                                    <w:szCs w:val="44"/>
                                  </w:rPr>
                                </w:pPr>
                                <w:r w:rsidRPr="00BA254D">
                                  <w:rPr>
                                    <w:color w:val="FFFFFF" w:themeColor="background1"/>
                                    <w:sz w:val="44"/>
                                    <w:szCs w:val="44"/>
                                  </w:rPr>
                                  <w:t>Nan Bahr</w:t>
                                </w:r>
                              </w:p>
                              <w:sdt>
                                <w:sdtPr>
                                  <w:rPr>
                                    <w:color w:val="FFFFFF" w:themeColor="background1"/>
                                    <w:sz w:val="48"/>
                                    <w:szCs w:val="48"/>
                                  </w:rPr>
                                  <w:alias w:val="Abstract"/>
                                  <w:id w:val="-1812170092"/>
                                  <w:showingPlcHdr/>
                                  <w:dataBinding w:prefixMappings="xmlns:ns0='http://schemas.microsoft.com/office/2006/coverPageProps'" w:xpath="/ns0:CoverPageProperties[1]/ns0:Abstract[1]" w:storeItemID="{55AF091B-3C7A-41E3-B477-F2FDAA23CFDA}"/>
                                  <w:text/>
                                </w:sdtPr>
                                <w:sdtEndPr/>
                                <w:sdtContent>
                                  <w:p w14:paraId="3E152490" w14:textId="7BDEDFDA" w:rsidR="00A407B2" w:rsidRPr="00BA254D" w:rsidRDefault="00713366">
                                    <w:pPr>
                                      <w:spacing w:before="240"/>
                                      <w:ind w:left="1008"/>
                                      <w:jc w:val="right"/>
                                      <w:rPr>
                                        <w:color w:val="FFFFFF" w:themeColor="background1"/>
                                        <w:sz w:val="48"/>
                                        <w:szCs w:val="48"/>
                                      </w:rPr>
                                    </w:pPr>
                                    <w:r w:rsidRPr="00BA254D">
                                      <w:rPr>
                                        <w:color w:val="FFFFFF" w:themeColor="background1"/>
                                        <w:sz w:val="48"/>
                                        <w:szCs w:val="48"/>
                                      </w:rPr>
                                      <w:t xml:space="preserve">     </w:t>
                                    </w:r>
                                  </w:p>
                                </w:sdtContent>
                              </w:sdt>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41F95478" id="Rectangle 16" o:spid="_x0000_s1026" style="position:absolute;margin-left:0;margin-top:0;width:422.3pt;height:760.1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" fillcolor="#d34817 [3204]" stroked="f">
                    <v:textbox inset="21.6pt,1in,21.6pt">
                      <w:txbxContent>
                        <w:sdt>
                          <w:sdtPr>
                            <w:rPr>
                              <w:caps w:val="0"/>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0504BAFF" w14:textId="11C71D7E" w:rsidR="00A407B2" w:rsidRPr="00BA254D" w:rsidRDefault="00525D21">
                              <w:pPr>
                                <w:pStyle w:val="Title"/>
                                <w:jc w:val="right"/>
                                <w:rPr>
                                  <w:caps w:val="0"/>
                                  <w:color w:val="FFFFFF" w:themeColor="background1"/>
                                  <w:sz w:val="80"/>
                                  <w:szCs w:val="80"/>
                                </w:rPr>
                              </w:pPr>
                              <w:r w:rsidRPr="00BA254D">
                                <w:rPr>
                                  <w:caps w:val="0"/>
                                  <w:color w:val="FFFFFF" w:themeColor="background1"/>
                                  <w:sz w:val="80"/>
                                  <w:szCs w:val="80"/>
                                </w:rPr>
                                <w:t xml:space="preserve">HOW TO GET AN </w:t>
                              </w:r>
                              <w:r w:rsidR="00DF6935" w:rsidRPr="00BA254D">
                                <w:rPr>
                                  <w:caps w:val="0"/>
                                  <w:color w:val="FFFFFF" w:themeColor="background1"/>
                                  <w:sz w:val="80"/>
                                  <w:szCs w:val="80"/>
                                </w:rPr>
                                <w:t>“</w:t>
                              </w:r>
                              <w:r w:rsidRPr="00BA254D">
                                <w:rPr>
                                  <w:caps w:val="0"/>
                                  <w:color w:val="FFFFFF" w:themeColor="background1"/>
                                  <w:sz w:val="80"/>
                                  <w:szCs w:val="80"/>
                                </w:rPr>
                                <w:t>A</w:t>
                              </w:r>
                              <w:r w:rsidR="00DF6935" w:rsidRPr="00BA254D">
                                <w:rPr>
                                  <w:caps w:val="0"/>
                                  <w:color w:val="FFFFFF" w:themeColor="background1"/>
                                  <w:sz w:val="80"/>
                                  <w:szCs w:val="80"/>
                                </w:rPr>
                                <w:t>”</w:t>
                              </w:r>
                              <w:r w:rsidRPr="00BA254D">
                                <w:rPr>
                                  <w:caps w:val="0"/>
                                  <w:color w:val="FFFFFF" w:themeColor="background1"/>
                                  <w:sz w:val="80"/>
                                  <w:szCs w:val="80"/>
                                </w:rPr>
                                <w:t xml:space="preserve"> FOR YOUR ESSAY</w:t>
                              </w:r>
                            </w:p>
                          </w:sdtContent>
                        </w:sdt>
                        <w:p w14:paraId="218673CC" w14:textId="2AB2B6A7" w:rsidR="00A407B2" w:rsidRPr="00BA254D" w:rsidRDefault="00042B48">
                          <w:pPr>
                            <w:spacing w:before="240"/>
                            <w:ind w:left="720"/>
                            <w:jc w:val="right"/>
                            <w:rPr>
                              <w:color w:val="FFFFFF" w:themeColor="background1"/>
                              <w:sz w:val="44"/>
                              <w:szCs w:val="44"/>
                            </w:rPr>
                          </w:pPr>
                          <w:r w:rsidRPr="00BA254D">
                            <w:rPr>
                              <w:color w:val="FFFFFF" w:themeColor="background1"/>
                              <w:sz w:val="44"/>
                              <w:szCs w:val="44"/>
                            </w:rPr>
                            <w:t>Nan Bahr</w:t>
                          </w:r>
                        </w:p>
                        <w:sdt>
                          <w:sdtPr>
                            <w:rPr>
                              <w:color w:val="FFFFFF" w:themeColor="background1"/>
                              <w:sz w:val="48"/>
                              <w:szCs w:val="48"/>
                            </w:rPr>
                            <w:alias w:val="Abstract"/>
                            <w:id w:val="-1812170092"/>
                            <w:showingPlcHdr/>
                            <w:dataBinding w:prefixMappings="xmlns:ns0='http://schemas.microsoft.com/office/2006/coverPageProps'" w:xpath="/ns0:CoverPageProperties[1]/ns0:Abstract[1]" w:storeItemID="{55AF091B-3C7A-41E3-B477-F2FDAA23CFDA}"/>
                            <w:text/>
                          </w:sdtPr>
                          <w:sdtEndPr/>
                          <w:sdtContent>
                            <w:p w14:paraId="3E152490" w14:textId="7BDEDFDA" w:rsidR="00A407B2" w:rsidRPr="00BA254D" w:rsidRDefault="00713366">
                              <w:pPr>
                                <w:spacing w:before="240"/>
                                <w:ind w:left="1008"/>
                                <w:jc w:val="right"/>
                                <w:rPr>
                                  <w:color w:val="FFFFFF" w:themeColor="background1"/>
                                  <w:sz w:val="48"/>
                                  <w:szCs w:val="48"/>
                                </w:rPr>
                              </w:pPr>
                              <w:r w:rsidRPr="00BA254D">
                                <w:rPr>
                                  <w:color w:val="FFFFFF" w:themeColor="background1"/>
                                  <w:sz w:val="48"/>
                                  <w:szCs w:val="48"/>
                                </w:rPr>
                                <w:t xml:space="preserve">     </w:t>
                              </w:r>
                            </w:p>
                          </w:sdtContent>
                        </w:sdt>
                      </w:txbxContent>
                    </v:textbox>
                    <w10:wrap anchorx="page" anchory="page"/>
                  </v:rect>
                </w:pict>
              </mc:Fallback>
            </mc:AlternateContent>
          </w:r>
          <w:r w:rsidRPr="00BA254D">
            <w:rPr>
              <w:noProof/>
            </w:rPr>
            <mc:AlternateContent>
              <mc:Choice Requires="wps">
                <w:drawing>
                  <wp:anchor distT="0" distB="0" distL="114300" distR="114300" simplePos="0" relativeHeight="251660288" behindDoc="0" locked="0" layoutInCell="1" allowOverlap="1" wp14:anchorId="16BB31B8" wp14:editId="266F2C59">
                    <wp:simplePos x="0" y="0"/>
                    <mc:AlternateContent>
                      <mc:Choice Requires="wp14">
                        <wp:positionH relativeFrom="page">
                          <wp14:pctPosHOffset>73000</wp14:pctPosHOffset>
                        </wp:positionH>
                      </mc:Choice>
                      <mc:Fallback>
                        <wp:positionH relativeFrom="page">
                          <wp:posOffset>3889375</wp:posOffset>
                        </wp:positionH>
                      </mc:Fallback>
                    </mc:AlternateContent>
                    <wp:positionV relativeFrom="page">
                      <wp:align>center</wp:align>
                    </wp:positionV>
                    <wp:extent cx="1880870" cy="9655810"/>
                    <wp:effectExtent l="0" t="0" r="5080" b="2540"/>
                    <wp:wrapNone/>
                    <wp:docPr id="472"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cstheme="minorBidi"/>
                                    <w:color w:val="FFFFFF" w:themeColor="background1"/>
                                  </w:rPr>
                                  <w:alias w:val="Subtitle"/>
                                  <w:id w:val="-505288762"/>
                                  <w:showingPlcHdr/>
                                  <w:dataBinding w:prefixMappings="xmlns:ns0='http://schemas.openxmlformats.org/package/2006/metadata/core-properties' xmlns:ns1='http://purl.org/dc/elements/1.1/'" w:xpath="/ns0:coreProperties[1]/ns1:subject[1]" w:storeItemID="{6C3C8BC8-F283-45AE-878A-BAB7291924A1}"/>
                                  <w:text/>
                                </w:sdtPr>
                                <w:sdtEndPr/>
                                <w:sdtContent>
                                  <w:p w14:paraId="489489A9" w14:textId="1FBEF88F" w:rsidR="00A407B2" w:rsidRPr="00BA254D" w:rsidRDefault="00525D21">
                                    <w:pPr>
                                      <w:pStyle w:val="Subtitle"/>
                                      <w:rPr>
                                        <w:rFonts w:cstheme="minorBidi"/>
                                        <w:color w:val="FFFFFF" w:themeColor="background1"/>
                                      </w:rPr>
                                    </w:pPr>
                                    <w:r w:rsidRPr="00BA254D">
                                      <w:rPr>
                                        <w:rFonts w:cstheme="minorBidi"/>
                                        <w:color w:val="FFFFFF" w:themeColor="background1"/>
                                      </w:rPr>
                                      <w:t xml:space="preserve">     </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16BB31B8" id="Rectangle 268"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" fillcolor="#696464 [3215]" stroked="f" strokeweight="1pt">
                    <v:textbox inset="14.4pt,,14.4pt">
                      <w:txbxContent>
                        <w:sdt>
                          <w:sdtPr>
                            <w:rPr>
                              <w:rFonts w:cstheme="minorBidi"/>
                              <w:color w:val="FFFFFF" w:themeColor="background1"/>
                            </w:rPr>
                            <w:alias w:val="Subtitle"/>
                            <w:id w:val="-505288762"/>
                            <w:showingPlcHdr/>
                            <w:dataBinding w:prefixMappings="xmlns:ns0='http://schemas.openxmlformats.org/package/2006/metadata/core-properties' xmlns:ns1='http://purl.org/dc/elements/1.1/'" w:xpath="/ns0:coreProperties[1]/ns1:subject[1]" w:storeItemID="{6C3C8BC8-F283-45AE-878A-BAB7291924A1}"/>
                            <w:text/>
                          </w:sdtPr>
                          <w:sdtEndPr/>
                          <w:sdtContent>
                            <w:p w14:paraId="489489A9" w14:textId="1FBEF88F" w:rsidR="00A407B2" w:rsidRPr="00BA254D" w:rsidRDefault="00525D21">
                              <w:pPr>
                                <w:pStyle w:val="Subtitle"/>
                                <w:rPr>
                                  <w:rFonts w:cstheme="minorBidi"/>
                                  <w:color w:val="FFFFFF" w:themeColor="background1"/>
                                </w:rPr>
                              </w:pPr>
                              <w:r w:rsidRPr="00BA254D">
                                <w:rPr>
                                  <w:rFonts w:cstheme="minorBidi"/>
                                  <w:color w:val="FFFFFF" w:themeColor="background1"/>
                                </w:rPr>
                                <w:t xml:space="preserve">     </w:t>
                              </w:r>
                            </w:p>
                          </w:sdtContent>
                        </w:sdt>
                      </w:txbxContent>
                    </v:textbox>
                    <w10:wrap anchorx="page" anchory="page"/>
                  </v:rect>
                </w:pict>
              </mc:Fallback>
            </mc:AlternateContent>
          </w:r>
        </w:p>
        <w:p w14:paraId="6FDE65EE" w14:textId="77777777" w:rsidR="00A407B2" w:rsidRPr="00BA254D" w:rsidRDefault="00A407B2"/>
        <w:p w14:paraId="050EF018" w14:textId="1BA47E46" w:rsidR="00A407B2" w:rsidRPr="00BA254D" w:rsidRDefault="00A407B2">
          <w:r w:rsidRPr="00BA254D">
            <w:br w:type="page"/>
          </w:r>
        </w:p>
      </w:sdtContent>
    </w:sdt>
    <w:p w14:paraId="6A71C480" w14:textId="74A07A36" w:rsidR="00525D21" w:rsidRPr="00BA254D" w:rsidRDefault="00525D21">
      <w:r w:rsidRPr="00BA254D">
        <w:lastRenderedPageBreak/>
        <w:br w:type="page"/>
      </w:r>
    </w:p>
    <w:p w14:paraId="4B7D6267" w14:textId="77777777" w:rsidR="00A407B2" w:rsidRPr="00BA254D" w:rsidRDefault="00A407B2"/>
    <w:tbl>
      <w:tblPr>
        <w:tblW w:w="0" w:type="auto"/>
        <w:tblLook w:val="0600" w:firstRow="0" w:lastRow="0" w:firstColumn="0" w:lastColumn="0" w:noHBand="1" w:noVBand="1"/>
      </w:tblPr>
      <w:tblGrid>
        <w:gridCol w:w="5761"/>
      </w:tblGrid>
      <w:tr w:rsidR="00EF0495" w:rsidRPr="00BA254D" w14:paraId="61D5BD3D" w14:textId="77777777" w:rsidTr="005D494F">
        <w:tc>
          <w:tcPr>
            <w:tcW w:w="5761" w:type="dxa"/>
          </w:tcPr>
          <w:p w14:paraId="04795AED" w14:textId="4E9219D2" w:rsidR="000257CD" w:rsidRPr="00BA254D" w:rsidRDefault="000257CD" w:rsidP="005D494F">
            <w:pPr>
              <w:spacing w:afterLines="120" w:after="288" w:line="240" w:lineRule="auto"/>
              <w:ind w:left="170" w:firstLine="720"/>
              <w:jc w:val="both"/>
              <w:rPr>
                <w:sz w:val="12"/>
                <w:szCs w:val="12"/>
              </w:rPr>
            </w:pPr>
          </w:p>
          <w:p w14:paraId="0F308302" w14:textId="77777777" w:rsidR="00781CFD" w:rsidRPr="00BA254D" w:rsidRDefault="00781CFD" w:rsidP="005D494F">
            <w:pPr>
              <w:pStyle w:val="TitlePageTitle"/>
              <w:spacing w:before="0" w:afterLines="120" w:after="288"/>
              <w:ind w:left="170"/>
              <w:rPr>
                <w:sz w:val="44"/>
                <w:szCs w:val="12"/>
              </w:rPr>
            </w:pPr>
          </w:p>
          <w:p w14:paraId="55CF8C41" w14:textId="77777777" w:rsidR="00781CFD" w:rsidRPr="00BA254D" w:rsidRDefault="00781CFD" w:rsidP="005D494F">
            <w:pPr>
              <w:pStyle w:val="TitlePageTitle"/>
              <w:spacing w:before="0" w:afterLines="120" w:after="288"/>
              <w:ind w:left="170"/>
              <w:rPr>
                <w:sz w:val="44"/>
                <w:szCs w:val="12"/>
              </w:rPr>
            </w:pPr>
          </w:p>
          <w:p w14:paraId="5C10AF2C" w14:textId="77777777" w:rsidR="00781CFD" w:rsidRPr="00BA254D" w:rsidRDefault="00781CFD" w:rsidP="005D494F">
            <w:pPr>
              <w:pStyle w:val="TitlePageTitle"/>
              <w:spacing w:before="0" w:afterLines="120" w:after="288"/>
              <w:ind w:left="170"/>
              <w:rPr>
                <w:sz w:val="44"/>
                <w:szCs w:val="12"/>
              </w:rPr>
            </w:pPr>
          </w:p>
          <w:p w14:paraId="01264F1E" w14:textId="77777777" w:rsidR="00781CFD" w:rsidRPr="00BA254D" w:rsidRDefault="00781CFD" w:rsidP="005D494F">
            <w:pPr>
              <w:pStyle w:val="TitlePageTitle"/>
              <w:spacing w:before="0" w:afterLines="120" w:after="288"/>
              <w:ind w:left="170"/>
              <w:rPr>
                <w:sz w:val="44"/>
                <w:szCs w:val="12"/>
              </w:rPr>
            </w:pPr>
          </w:p>
          <w:p w14:paraId="7E55A31A" w14:textId="49B8BC20" w:rsidR="00EF0495" w:rsidRPr="00BA254D" w:rsidRDefault="00781CFD" w:rsidP="0036668F">
            <w:pPr>
              <w:pStyle w:val="TitlePageTitle"/>
              <w:spacing w:before="0" w:afterLines="120" w:after="288"/>
              <w:ind w:left="170"/>
              <w:jc w:val="right"/>
              <w:rPr>
                <w:sz w:val="44"/>
                <w:szCs w:val="12"/>
              </w:rPr>
            </w:pPr>
            <w:r w:rsidRPr="00BA254D">
              <w:rPr>
                <w:sz w:val="44"/>
                <w:szCs w:val="12"/>
              </w:rPr>
              <w:t xml:space="preserve">HOW TO GET AN </w:t>
            </w:r>
            <w:r w:rsidR="00DF6935" w:rsidRPr="00BA254D">
              <w:rPr>
                <w:sz w:val="44"/>
                <w:szCs w:val="12"/>
              </w:rPr>
              <w:t>“</w:t>
            </w:r>
            <w:r w:rsidRPr="00BA254D">
              <w:rPr>
                <w:sz w:val="44"/>
                <w:szCs w:val="12"/>
              </w:rPr>
              <w:t>A</w:t>
            </w:r>
            <w:r w:rsidR="00DF6935" w:rsidRPr="00BA254D">
              <w:rPr>
                <w:sz w:val="44"/>
                <w:szCs w:val="12"/>
              </w:rPr>
              <w:t>”</w:t>
            </w:r>
            <w:r w:rsidRPr="00BA254D">
              <w:rPr>
                <w:sz w:val="44"/>
                <w:szCs w:val="12"/>
              </w:rPr>
              <w:t xml:space="preserve"> FOR YOUR ESSAY …</w:t>
            </w:r>
          </w:p>
          <w:p w14:paraId="3EA1D784" w14:textId="20AE7FF2" w:rsidR="00EF008E" w:rsidRPr="00BA254D" w:rsidRDefault="00EF008E" w:rsidP="0036668F">
            <w:pPr>
              <w:pStyle w:val="TitlePageTitle"/>
              <w:spacing w:before="0" w:afterLines="120" w:after="288"/>
              <w:ind w:left="170"/>
              <w:jc w:val="right"/>
              <w:rPr>
                <w:sz w:val="44"/>
                <w:szCs w:val="12"/>
              </w:rPr>
            </w:pPr>
            <w:r w:rsidRPr="00BA254D">
              <w:rPr>
                <w:sz w:val="44"/>
                <w:szCs w:val="12"/>
              </w:rPr>
              <w:t>Nan Bahr</w:t>
            </w:r>
          </w:p>
        </w:tc>
      </w:tr>
      <w:tr w:rsidR="00525D21" w:rsidRPr="00BA254D" w14:paraId="1FBEC536" w14:textId="77777777" w:rsidTr="005D494F">
        <w:tc>
          <w:tcPr>
            <w:tcW w:w="5761" w:type="dxa"/>
          </w:tcPr>
          <w:p w14:paraId="7BA2630C" w14:textId="77777777" w:rsidR="00525D21" w:rsidRPr="00BA254D" w:rsidRDefault="00525D21" w:rsidP="005D494F">
            <w:pPr>
              <w:spacing w:afterLines="120" w:after="288" w:line="240" w:lineRule="auto"/>
              <w:ind w:left="170" w:firstLine="720"/>
              <w:jc w:val="both"/>
              <w:rPr>
                <w:sz w:val="12"/>
                <w:szCs w:val="12"/>
              </w:rPr>
            </w:pPr>
          </w:p>
        </w:tc>
      </w:tr>
      <w:tr w:rsidR="00EF0495" w:rsidRPr="00BA254D" w14:paraId="5B23229A" w14:textId="77777777" w:rsidTr="005D494F">
        <w:tc>
          <w:tcPr>
            <w:tcW w:w="5761" w:type="dxa"/>
          </w:tcPr>
          <w:p w14:paraId="5FC9C8A4" w14:textId="5643A3F2" w:rsidR="00EF0495" w:rsidRPr="00BA254D" w:rsidRDefault="00EF0495" w:rsidP="005D494F">
            <w:pPr>
              <w:pStyle w:val="TitlePageAuthorsName"/>
              <w:spacing w:afterLines="120" w:after="288"/>
              <w:jc w:val="both"/>
            </w:pPr>
          </w:p>
        </w:tc>
      </w:tr>
      <w:tr w:rsidR="00EF0495" w:rsidRPr="00BA254D" w14:paraId="2D6E29A5" w14:textId="77777777" w:rsidTr="005D494F">
        <w:trPr>
          <w:trHeight w:val="1341"/>
        </w:trPr>
        <w:tc>
          <w:tcPr>
            <w:tcW w:w="5761" w:type="dxa"/>
          </w:tcPr>
          <w:p w14:paraId="6DF364C7" w14:textId="77777777" w:rsidR="00EF0495" w:rsidRPr="00BA254D" w:rsidRDefault="00EF0495" w:rsidP="005D494F">
            <w:pPr>
              <w:spacing w:afterLines="120" w:after="288" w:line="240" w:lineRule="auto"/>
              <w:ind w:left="170" w:firstLine="720"/>
              <w:jc w:val="both"/>
            </w:pPr>
          </w:p>
        </w:tc>
      </w:tr>
    </w:tbl>
    <w:p w14:paraId="2511CAB3" w14:textId="77777777" w:rsidR="004146C3" w:rsidRPr="00BA254D" w:rsidRDefault="005D494F" w:rsidP="004146C3">
      <w:pPr>
        <w:spacing w:line="240" w:lineRule="auto"/>
        <w:jc w:val="center"/>
      </w:pPr>
      <w:r w:rsidRPr="00BA254D">
        <w:br w:type="page"/>
      </w:r>
    </w:p>
    <w:p w14:paraId="4DF73ACE" w14:textId="77777777" w:rsidR="004146C3" w:rsidRPr="00BA254D" w:rsidRDefault="004146C3" w:rsidP="004146C3">
      <w:pPr>
        <w:spacing w:line="240" w:lineRule="auto"/>
        <w:jc w:val="center"/>
      </w:pPr>
    </w:p>
    <w:p w14:paraId="7A63DF39" w14:textId="77777777" w:rsidR="004146C3" w:rsidRPr="00BA254D" w:rsidRDefault="004146C3" w:rsidP="004146C3">
      <w:pPr>
        <w:spacing w:line="240" w:lineRule="auto"/>
        <w:jc w:val="center"/>
      </w:pPr>
    </w:p>
    <w:p w14:paraId="590D7B15" w14:textId="77777777" w:rsidR="004146C3" w:rsidRPr="00BA254D" w:rsidRDefault="004146C3" w:rsidP="004146C3">
      <w:pPr>
        <w:spacing w:line="240" w:lineRule="auto"/>
        <w:jc w:val="center"/>
      </w:pPr>
    </w:p>
    <w:p w14:paraId="7394AA1E" w14:textId="77777777" w:rsidR="004146C3" w:rsidRPr="00BA254D" w:rsidRDefault="004146C3" w:rsidP="004146C3">
      <w:pPr>
        <w:spacing w:line="240" w:lineRule="auto"/>
        <w:jc w:val="center"/>
      </w:pPr>
    </w:p>
    <w:p w14:paraId="5EAFA924" w14:textId="77777777" w:rsidR="004146C3" w:rsidRPr="00BA254D" w:rsidRDefault="004146C3" w:rsidP="004146C3">
      <w:pPr>
        <w:spacing w:line="240" w:lineRule="auto"/>
        <w:jc w:val="center"/>
      </w:pPr>
    </w:p>
    <w:p w14:paraId="47FF7A26" w14:textId="77777777" w:rsidR="004146C3" w:rsidRPr="00BA254D" w:rsidRDefault="004146C3" w:rsidP="004146C3">
      <w:pPr>
        <w:spacing w:line="240" w:lineRule="auto"/>
        <w:jc w:val="center"/>
      </w:pPr>
    </w:p>
    <w:p w14:paraId="5F20D299" w14:textId="77777777" w:rsidR="004146C3" w:rsidRPr="00BA254D" w:rsidRDefault="004146C3" w:rsidP="004146C3">
      <w:pPr>
        <w:spacing w:line="240" w:lineRule="auto"/>
        <w:jc w:val="center"/>
      </w:pPr>
    </w:p>
    <w:p w14:paraId="64B0DD26" w14:textId="77777777" w:rsidR="004146C3" w:rsidRPr="00BA254D" w:rsidRDefault="004146C3" w:rsidP="004146C3">
      <w:pPr>
        <w:spacing w:line="240" w:lineRule="auto"/>
        <w:jc w:val="center"/>
      </w:pPr>
    </w:p>
    <w:p w14:paraId="395C0F27" w14:textId="77777777" w:rsidR="004146C3" w:rsidRPr="00BA254D" w:rsidRDefault="004146C3" w:rsidP="004146C3">
      <w:pPr>
        <w:spacing w:line="240" w:lineRule="auto"/>
        <w:jc w:val="center"/>
      </w:pPr>
    </w:p>
    <w:p w14:paraId="68C6CD96" w14:textId="77777777" w:rsidR="004146C3" w:rsidRPr="00BA254D" w:rsidRDefault="004146C3" w:rsidP="004146C3">
      <w:pPr>
        <w:spacing w:line="240" w:lineRule="auto"/>
        <w:jc w:val="center"/>
      </w:pPr>
    </w:p>
    <w:p w14:paraId="349FE77B" w14:textId="77777777" w:rsidR="004146C3" w:rsidRPr="00BA254D" w:rsidRDefault="004146C3" w:rsidP="004146C3">
      <w:pPr>
        <w:spacing w:line="240" w:lineRule="auto"/>
        <w:jc w:val="center"/>
      </w:pPr>
    </w:p>
    <w:p w14:paraId="5E2F2F39" w14:textId="2DC9DFEA" w:rsidR="00946AFF" w:rsidRPr="00BA254D" w:rsidRDefault="00946AFF" w:rsidP="004146C3">
      <w:pPr>
        <w:spacing w:line="240" w:lineRule="auto"/>
        <w:jc w:val="center"/>
        <w:rPr>
          <w:sz w:val="20"/>
          <w:szCs w:val="20"/>
        </w:rPr>
      </w:pPr>
      <w:r w:rsidRPr="00BA254D">
        <w:rPr>
          <w:sz w:val="20"/>
          <w:szCs w:val="20"/>
        </w:rPr>
        <w:t>Unpublished</w:t>
      </w:r>
      <w:r w:rsidR="002B19FF" w:rsidRPr="00BA254D">
        <w:rPr>
          <w:sz w:val="20"/>
          <w:szCs w:val="20"/>
        </w:rPr>
        <w:t>, Brisbane, Australia</w:t>
      </w:r>
    </w:p>
    <w:p w14:paraId="67615230" w14:textId="77777777" w:rsidR="004146C3" w:rsidRPr="00BA254D" w:rsidRDefault="004146C3" w:rsidP="004146C3">
      <w:pPr>
        <w:spacing w:line="240" w:lineRule="auto"/>
        <w:jc w:val="center"/>
        <w:rPr>
          <w:sz w:val="20"/>
          <w:szCs w:val="20"/>
        </w:rPr>
      </w:pPr>
    </w:p>
    <w:p w14:paraId="22C8E8D5" w14:textId="30365512" w:rsidR="00C705A1" w:rsidRPr="00BA254D" w:rsidRDefault="00C705A1" w:rsidP="004146C3">
      <w:pPr>
        <w:spacing w:line="240" w:lineRule="auto"/>
        <w:jc w:val="center"/>
        <w:rPr>
          <w:sz w:val="20"/>
          <w:szCs w:val="20"/>
        </w:rPr>
      </w:pPr>
      <w:r w:rsidRPr="00BA254D">
        <w:rPr>
          <w:sz w:val="20"/>
          <w:szCs w:val="20"/>
        </w:rPr>
        <w:t>Free if downloaded online</w:t>
      </w:r>
      <w:r w:rsidR="00BF7C5E" w:rsidRPr="00BA254D">
        <w:rPr>
          <w:sz w:val="20"/>
          <w:szCs w:val="20"/>
        </w:rPr>
        <w:t xml:space="preserve"> </w:t>
      </w:r>
      <w:hyperlink r:id="rId11" w:history="1">
        <w:r w:rsidR="00BF7C5E" w:rsidRPr="00BA254D">
          <w:rPr>
            <w:rStyle w:val="Hyperlink"/>
            <w:sz w:val="20"/>
            <w:szCs w:val="20"/>
          </w:rPr>
          <w:t>www.promotingteachered.org</w:t>
        </w:r>
      </w:hyperlink>
    </w:p>
    <w:p w14:paraId="22CBBEBA" w14:textId="77777777" w:rsidR="004146C3" w:rsidRPr="00BA254D" w:rsidRDefault="004146C3" w:rsidP="004146C3">
      <w:pPr>
        <w:spacing w:line="240" w:lineRule="auto"/>
        <w:jc w:val="center"/>
        <w:rPr>
          <w:sz w:val="20"/>
          <w:szCs w:val="20"/>
        </w:rPr>
      </w:pPr>
    </w:p>
    <w:p w14:paraId="393E4544" w14:textId="77777777" w:rsidR="00C37BDD" w:rsidRPr="00BA254D" w:rsidRDefault="00C37BDD" w:rsidP="004146C3">
      <w:pPr>
        <w:spacing w:line="240" w:lineRule="auto"/>
        <w:jc w:val="center"/>
        <w:rPr>
          <w:sz w:val="20"/>
          <w:szCs w:val="20"/>
        </w:rPr>
      </w:pPr>
      <w:r w:rsidRPr="00BA254D">
        <w:rPr>
          <w:sz w:val="20"/>
          <w:szCs w:val="20"/>
        </w:rPr>
        <w:t>Provided at cost recovery in soft copy</w:t>
      </w:r>
    </w:p>
    <w:p w14:paraId="01D2E562" w14:textId="77777777" w:rsidR="004146C3" w:rsidRPr="00BA254D" w:rsidRDefault="004146C3" w:rsidP="004146C3">
      <w:pPr>
        <w:spacing w:line="240" w:lineRule="auto"/>
        <w:jc w:val="center"/>
        <w:rPr>
          <w:sz w:val="20"/>
          <w:szCs w:val="20"/>
        </w:rPr>
      </w:pPr>
    </w:p>
    <w:p w14:paraId="16720866" w14:textId="1E36D962" w:rsidR="00F74ECE" w:rsidRPr="00BA254D" w:rsidRDefault="008A0741" w:rsidP="004146C3">
      <w:pPr>
        <w:spacing w:line="240" w:lineRule="auto"/>
        <w:jc w:val="center"/>
        <w:rPr>
          <w:sz w:val="20"/>
          <w:szCs w:val="20"/>
        </w:rPr>
      </w:pPr>
      <w:r w:rsidRPr="00BA254D">
        <w:rPr>
          <w:sz w:val="20"/>
          <w:szCs w:val="20"/>
        </w:rPr>
        <w:t>Copyright © Nanette Margaret Bahr</w:t>
      </w:r>
      <w:r w:rsidR="00F74ECE" w:rsidRPr="00BA254D">
        <w:rPr>
          <w:sz w:val="20"/>
          <w:szCs w:val="20"/>
        </w:rPr>
        <w:t>, 2026</w:t>
      </w:r>
    </w:p>
    <w:p w14:paraId="01C3104A" w14:textId="77777777" w:rsidR="004146C3" w:rsidRPr="00BA254D" w:rsidRDefault="004146C3" w:rsidP="004146C3">
      <w:pPr>
        <w:spacing w:line="240" w:lineRule="auto"/>
        <w:jc w:val="center"/>
        <w:rPr>
          <w:sz w:val="20"/>
          <w:szCs w:val="20"/>
        </w:rPr>
      </w:pPr>
    </w:p>
    <w:p w14:paraId="4E177F97" w14:textId="77777777" w:rsidR="004146C3" w:rsidRPr="00BA254D" w:rsidRDefault="004146C3" w:rsidP="004146C3">
      <w:pPr>
        <w:spacing w:line="240" w:lineRule="auto"/>
        <w:jc w:val="center"/>
        <w:rPr>
          <w:sz w:val="20"/>
          <w:szCs w:val="20"/>
        </w:rPr>
      </w:pPr>
    </w:p>
    <w:p w14:paraId="06735D3F" w14:textId="77777777" w:rsidR="00C37BDD" w:rsidRPr="00BA254D" w:rsidRDefault="00F74ECE" w:rsidP="004146C3">
      <w:pPr>
        <w:spacing w:line="240" w:lineRule="auto"/>
        <w:jc w:val="center"/>
        <w:rPr>
          <w:sz w:val="20"/>
          <w:szCs w:val="20"/>
        </w:rPr>
      </w:pPr>
      <w:r w:rsidRPr="00BA254D">
        <w:rPr>
          <w:sz w:val="20"/>
          <w:szCs w:val="20"/>
        </w:rPr>
        <w:t>The moral right of the author has been asserted</w:t>
      </w:r>
    </w:p>
    <w:p w14:paraId="286C7999" w14:textId="5FE7A234" w:rsidR="002B19FF" w:rsidRPr="00BA254D" w:rsidRDefault="00CE4F2A" w:rsidP="004146C3">
      <w:pPr>
        <w:spacing w:line="240" w:lineRule="auto"/>
        <w:jc w:val="center"/>
        <w:rPr>
          <w:sz w:val="20"/>
          <w:szCs w:val="20"/>
        </w:rPr>
      </w:pPr>
      <w:r w:rsidRPr="00BA254D">
        <w:rPr>
          <w:sz w:val="20"/>
          <w:szCs w:val="20"/>
        </w:rPr>
        <w:t xml:space="preserve">Copying is </w:t>
      </w:r>
      <w:r w:rsidR="004146C3" w:rsidRPr="00BA254D">
        <w:rPr>
          <w:sz w:val="20"/>
          <w:szCs w:val="20"/>
        </w:rPr>
        <w:t>permitted</w:t>
      </w:r>
      <w:r w:rsidRPr="00BA254D">
        <w:rPr>
          <w:sz w:val="20"/>
          <w:szCs w:val="20"/>
        </w:rPr>
        <w:t xml:space="preserve"> with due attribution to the author</w:t>
      </w:r>
    </w:p>
    <w:p w14:paraId="59B9FA3B" w14:textId="1E6AE8D8" w:rsidR="005D494F" w:rsidRPr="00BA254D" w:rsidRDefault="005D494F">
      <w:r w:rsidRPr="00BA254D">
        <w:br w:type="page"/>
      </w:r>
    </w:p>
    <w:tbl>
      <w:tblPr>
        <w:tblW w:w="0" w:type="auto"/>
        <w:tblLook w:val="0600" w:firstRow="0" w:lastRow="0" w:firstColumn="0" w:lastColumn="0" w:noHBand="1" w:noVBand="1"/>
      </w:tblPr>
      <w:tblGrid>
        <w:gridCol w:w="6951"/>
      </w:tblGrid>
      <w:tr w:rsidR="00EF0495" w:rsidRPr="00BA254D" w14:paraId="1F0DC8DF" w14:textId="77777777" w:rsidTr="00FB6AF5">
        <w:trPr>
          <w:trHeight w:val="6543"/>
        </w:trPr>
        <w:tc>
          <w:tcPr>
            <w:tcW w:w="6951" w:type="dxa"/>
          </w:tcPr>
          <w:p w14:paraId="0F7A4179" w14:textId="25FC4399" w:rsidR="002628EE" w:rsidRPr="00BA254D" w:rsidRDefault="002628EE" w:rsidP="00C82B92">
            <w:pPr>
              <w:pStyle w:val="Normal1"/>
              <w:rPr>
                <w:b/>
                <w:bCs/>
                <w:sz w:val="28"/>
                <w:szCs w:val="36"/>
              </w:rPr>
            </w:pPr>
            <w:r w:rsidRPr="00BA254D">
              <w:rPr>
                <w:b/>
                <w:bCs/>
                <w:sz w:val="28"/>
                <w:szCs w:val="36"/>
              </w:rPr>
              <w:lastRenderedPageBreak/>
              <w:t>PREFACE</w:t>
            </w:r>
          </w:p>
          <w:p w14:paraId="5C026DDD" w14:textId="2EB5CCB0" w:rsidR="005F3DE7" w:rsidRPr="00BA254D" w:rsidRDefault="005F3DE7" w:rsidP="00C82B92">
            <w:pPr>
              <w:pStyle w:val="Normal1"/>
            </w:pPr>
            <w:r w:rsidRPr="00BA254D">
              <w:t>Do you often find yourself wondering why some people excel and earn high grades on their university assignments while you do not? Even though you understand the content and can articulate your perspective on issues in an informed way when asked—and you are often the first to respond to questions in class—you still rarely receive high grades on your term papers.</w:t>
            </w:r>
          </w:p>
          <w:p w14:paraId="4FA98111" w14:textId="5B346658" w:rsidR="001D38F5" w:rsidRPr="00BA254D" w:rsidRDefault="000B3CBC" w:rsidP="00F87BF6">
            <w:pPr>
              <w:pStyle w:val="Normal1"/>
            </w:pPr>
            <w:r w:rsidRPr="00BA254D">
              <w:t>Well, this dummy’s guide is for you. In this handy dandy essay guide, we will explore essay structure, using and citing literature, tips for writing with authority, tools to help and check the impact of your writing, presentation, and many other tips and tricks. I include my Rule Book for writing and use examples throughout to illustrate the difference between adequate and mature essay work.</w:t>
            </w:r>
          </w:p>
          <w:p w14:paraId="0175945A" w14:textId="4E1CA247" w:rsidR="005F3DE7" w:rsidRPr="00BA254D" w:rsidRDefault="001D38F5" w:rsidP="00F87BF6">
            <w:pPr>
              <w:pStyle w:val="Normal1"/>
            </w:pPr>
            <w:r w:rsidRPr="00BA254D">
              <w:t>Why do I think I can help? Well</w:t>
            </w:r>
            <w:r w:rsidR="00B04D22" w:rsidRPr="00BA254D">
              <w:t xml:space="preserve">, although I’m pretty much an average Joe with </w:t>
            </w:r>
            <w:r w:rsidR="00752399" w:rsidRPr="00BA254D">
              <w:t xml:space="preserve">respect to my limited </w:t>
            </w:r>
            <w:r w:rsidR="00B04D22" w:rsidRPr="00BA254D">
              <w:t>intellectual gifts, I have managed to accumulate multiple undergrad, post-grad and higher degrees, and have been an academic for over 30 years,</w:t>
            </w:r>
            <w:r w:rsidR="00986007" w:rsidRPr="00BA254D">
              <w:t xml:space="preserve"> reaching the dizzying heights of Emeritus Professor, and adjunct Professor </w:t>
            </w:r>
            <w:r w:rsidR="00CF1CEA" w:rsidRPr="00BA254D">
              <w:t xml:space="preserve">at several Australian Universities, and I have over 200 </w:t>
            </w:r>
            <w:r w:rsidR="00B04D22" w:rsidRPr="00BA254D">
              <w:t>academic</w:t>
            </w:r>
            <w:r w:rsidR="00CF1CEA" w:rsidRPr="00BA254D">
              <w:t xml:space="preserve"> publications. I have taught</w:t>
            </w:r>
            <w:r w:rsidR="009A51B8" w:rsidRPr="00BA254D">
              <w:t xml:space="preserve"> and assessed thousands of student submissions over the </w:t>
            </w:r>
            <w:r w:rsidR="00B04D22" w:rsidRPr="00BA254D">
              <w:t>years and</w:t>
            </w:r>
            <w:r w:rsidR="009A51B8" w:rsidRPr="00BA254D">
              <w:t xml:space="preserve"> have mentored many more. I think as a student </w:t>
            </w:r>
            <w:proofErr w:type="gramStart"/>
            <w:r w:rsidR="00B04D22" w:rsidRPr="00BA254D">
              <w:t>myself</w:t>
            </w:r>
            <w:r w:rsidR="00AE2655" w:rsidRPr="00BA254D">
              <w:t>,</w:t>
            </w:r>
            <w:proofErr w:type="gramEnd"/>
            <w:r w:rsidR="00B04D22" w:rsidRPr="00BA254D">
              <w:t xml:space="preserve"> I have had roughly 26 full-time years' equivalent </w:t>
            </w:r>
            <w:r w:rsidR="0054294B" w:rsidRPr="00BA254D">
              <w:t xml:space="preserve">of coursework </w:t>
            </w:r>
            <w:r w:rsidR="00B04D22" w:rsidRPr="00BA254D">
              <w:t>broken into 52 semesters of study with approximately 3 written papers a semester … amounting to</w:t>
            </w:r>
            <w:r w:rsidR="00DB131B" w:rsidRPr="00BA254D">
              <w:t xml:space="preserve"> </w:t>
            </w:r>
            <w:r w:rsidR="0019328D" w:rsidRPr="00BA254D">
              <w:t xml:space="preserve">156 </w:t>
            </w:r>
            <w:r w:rsidR="00A363FF" w:rsidRPr="00BA254D">
              <w:t>written ass</w:t>
            </w:r>
            <w:r w:rsidR="00B04D22" w:rsidRPr="00BA254D">
              <w:t>i</w:t>
            </w:r>
            <w:r w:rsidR="00A363FF" w:rsidRPr="00BA254D">
              <w:t>gnments just to kick off my career</w:t>
            </w:r>
            <w:r w:rsidR="0054294B" w:rsidRPr="00BA254D">
              <w:t>, and this was after finishing high school</w:t>
            </w:r>
            <w:r w:rsidR="00A363FF" w:rsidRPr="00BA254D">
              <w:t xml:space="preserve">. </w:t>
            </w:r>
            <w:r w:rsidR="00900BF6" w:rsidRPr="00BA254D">
              <w:t>But I didn’t figure out how to navigate essay wri</w:t>
            </w:r>
            <w:r w:rsidR="00B04D22" w:rsidRPr="00BA254D">
              <w:t>t</w:t>
            </w:r>
            <w:r w:rsidR="00900BF6" w:rsidRPr="00BA254D">
              <w:t xml:space="preserve">ing successfully until my </w:t>
            </w:r>
            <w:r w:rsidR="00B04D22" w:rsidRPr="00BA254D">
              <w:t xml:space="preserve">Doctoral dissertation, rather late in the </w:t>
            </w:r>
            <w:proofErr w:type="gramStart"/>
            <w:r w:rsidR="00B04D22" w:rsidRPr="00BA254D">
              <w:t>day</w:t>
            </w:r>
            <w:r w:rsidR="00AE2655" w:rsidRPr="00BA254D">
              <w:t>,</w:t>
            </w:r>
            <w:r w:rsidR="00B04D22" w:rsidRPr="00BA254D">
              <w:t xml:space="preserve"> actually</w:t>
            </w:r>
            <w:proofErr w:type="gramEnd"/>
            <w:r w:rsidR="00B04D22" w:rsidRPr="00BA254D">
              <w:t>.</w:t>
            </w:r>
          </w:p>
          <w:p w14:paraId="76406273" w14:textId="057C6E23" w:rsidR="00742890" w:rsidRPr="00BA254D" w:rsidRDefault="00742890" w:rsidP="00F87BF6">
            <w:pPr>
              <w:pStyle w:val="Normal1"/>
            </w:pPr>
            <w:r w:rsidRPr="00BA254D">
              <w:t>So herein lies the guidance I could have relied upon</w:t>
            </w:r>
            <w:r w:rsidR="00AE2655" w:rsidRPr="00BA254D">
              <w:t xml:space="preserve"> back in the day. These are things I would have told my younger, less experienced self. </w:t>
            </w:r>
            <w:r w:rsidR="00F41053" w:rsidRPr="00BA254D">
              <w:t>These are secrets others seem to grasp naturally, but I needed to have them burned into me</w:t>
            </w:r>
            <w:r w:rsidR="002628EE" w:rsidRPr="00BA254D">
              <w:t>. I hope this helps you.</w:t>
            </w:r>
            <w:r w:rsidR="004C64BE" w:rsidRPr="00BA254D">
              <w:t xml:space="preserve"> A warning though</w:t>
            </w:r>
            <w:r w:rsidR="004D289A" w:rsidRPr="00BA254D">
              <w:t xml:space="preserve">, there are </w:t>
            </w:r>
            <w:r w:rsidR="0087140D" w:rsidRPr="00BA254D">
              <w:t>many ways</w:t>
            </w:r>
            <w:r w:rsidR="004D289A" w:rsidRPr="00BA254D">
              <w:t xml:space="preserve"> to shell an onion, and this is just one way that has worked for me</w:t>
            </w:r>
            <w:r w:rsidR="005F56BC" w:rsidRPr="00BA254D">
              <w:t>. I think having something is better than having nothing, so I hope my way</w:t>
            </w:r>
            <w:r w:rsidR="00DD011A" w:rsidRPr="00BA254D">
              <w:t xml:space="preserve"> is helpful for you.</w:t>
            </w:r>
          </w:p>
        </w:tc>
      </w:tr>
      <w:tr w:rsidR="002628EE" w:rsidRPr="00BA254D" w14:paraId="0DEE5301" w14:textId="77777777" w:rsidTr="00FB6AF5">
        <w:trPr>
          <w:trHeight w:val="6543"/>
        </w:trPr>
        <w:tc>
          <w:tcPr>
            <w:tcW w:w="6951" w:type="dxa"/>
          </w:tcPr>
          <w:p w14:paraId="0B23BEE6" w14:textId="77777777" w:rsidR="00C853E1" w:rsidRPr="00BA254D" w:rsidRDefault="00C853E1" w:rsidP="00C853E1">
            <w:pPr>
              <w:spacing w:afterLines="120" w:after="288" w:line="240" w:lineRule="auto"/>
              <w:ind w:left="170" w:firstLine="720"/>
              <w:jc w:val="center"/>
            </w:pPr>
          </w:p>
          <w:p w14:paraId="5E31055D" w14:textId="77777777" w:rsidR="00C853E1" w:rsidRPr="00BA254D" w:rsidRDefault="00C853E1" w:rsidP="00C853E1">
            <w:pPr>
              <w:spacing w:afterLines="120" w:after="288" w:line="240" w:lineRule="auto"/>
              <w:ind w:left="170" w:firstLine="720"/>
              <w:jc w:val="center"/>
            </w:pPr>
          </w:p>
          <w:p w14:paraId="5056619A" w14:textId="77777777" w:rsidR="00C853E1" w:rsidRPr="00BA254D" w:rsidRDefault="00C853E1" w:rsidP="00C853E1">
            <w:pPr>
              <w:spacing w:afterLines="120" w:after="288" w:line="240" w:lineRule="auto"/>
              <w:ind w:left="170" w:firstLine="720"/>
              <w:jc w:val="center"/>
            </w:pPr>
          </w:p>
          <w:p w14:paraId="081C8CEF" w14:textId="77777777" w:rsidR="00C853E1" w:rsidRPr="00BA254D" w:rsidRDefault="00C853E1" w:rsidP="00C853E1">
            <w:pPr>
              <w:spacing w:afterLines="120" w:after="288" w:line="240" w:lineRule="auto"/>
              <w:ind w:left="170" w:firstLine="720"/>
              <w:jc w:val="center"/>
            </w:pPr>
          </w:p>
          <w:p w14:paraId="12E894BD" w14:textId="77777777" w:rsidR="00C853E1" w:rsidRPr="00BA254D" w:rsidRDefault="00C853E1" w:rsidP="00C853E1">
            <w:pPr>
              <w:spacing w:afterLines="120" w:after="288" w:line="240" w:lineRule="auto"/>
              <w:ind w:left="170" w:firstLine="720"/>
              <w:jc w:val="center"/>
            </w:pPr>
          </w:p>
          <w:p w14:paraId="08C07DC5" w14:textId="77777777" w:rsidR="00C853E1" w:rsidRPr="00BA254D" w:rsidRDefault="00C853E1" w:rsidP="00C853E1">
            <w:pPr>
              <w:spacing w:afterLines="120" w:after="288" w:line="240" w:lineRule="auto"/>
              <w:ind w:left="170" w:firstLine="720"/>
              <w:jc w:val="center"/>
            </w:pPr>
          </w:p>
          <w:p w14:paraId="1A42C0E2" w14:textId="7F9EC38A" w:rsidR="002628EE" w:rsidRPr="00BA254D" w:rsidRDefault="00E63A7F" w:rsidP="00C853E1">
            <w:pPr>
              <w:spacing w:afterLines="120" w:after="288" w:line="240" w:lineRule="auto"/>
              <w:ind w:left="170" w:firstLine="720"/>
              <w:jc w:val="center"/>
            </w:pPr>
            <w:r w:rsidRPr="00BA254D">
              <w:t xml:space="preserve">For all those students who really want to do well but haven’t quite figured out how to </w:t>
            </w:r>
            <w:r w:rsidR="00C853E1" w:rsidRPr="00BA254D">
              <w:t>manifest success.</w:t>
            </w:r>
          </w:p>
        </w:tc>
      </w:tr>
    </w:tbl>
    <w:p w14:paraId="6EDFC67C" w14:textId="77777777" w:rsidR="00BD1CE8" w:rsidRPr="00BA254D" w:rsidRDefault="00BD1CE8" w:rsidP="00C853E1">
      <w:pPr>
        <w:pStyle w:val="TitlePageAuthorsName"/>
        <w:spacing w:afterLines="120" w:after="288"/>
        <w:jc w:val="both"/>
      </w:pPr>
    </w:p>
    <w:p w14:paraId="19CE7B16" w14:textId="77777777" w:rsidR="00FF3B53" w:rsidRPr="00BA254D" w:rsidRDefault="00FF3B53" w:rsidP="005D494F">
      <w:pPr>
        <w:spacing w:afterLines="120" w:after="288" w:line="240" w:lineRule="auto"/>
        <w:ind w:left="170" w:firstLine="720"/>
        <w:jc w:val="both"/>
        <w:rPr>
          <w:rFonts w:ascii="Times New Roman" w:hAnsi="Times New Roman"/>
        </w:rPr>
        <w:sectPr w:rsidR="00FF3B53" w:rsidRPr="00BA254D" w:rsidSect="0023420C">
          <w:headerReference w:type="default" r:id="rId12"/>
          <w:footerReference w:type="default" r:id="rId13"/>
          <w:type w:val="continuous"/>
          <w:pgSz w:w="8391" w:h="11906" w:code="11"/>
          <w:pgMar w:top="720" w:right="720" w:bottom="720" w:left="720" w:header="720" w:footer="720" w:gutter="0"/>
          <w:pgNumType w:fmt="lowerRoman" w:start="0"/>
          <w:cols w:space="720"/>
          <w:titlePg/>
          <w:docGrid w:linePitch="326" w:charSpace="-6350"/>
        </w:sectPr>
      </w:pPr>
    </w:p>
    <w:p w14:paraId="2154AE2C" w14:textId="110A9C0F" w:rsidR="002560AC" w:rsidRPr="00BA254D" w:rsidRDefault="002560AC" w:rsidP="005D494F">
      <w:pPr>
        <w:spacing w:afterLines="120" w:after="288" w:line="240" w:lineRule="auto"/>
        <w:ind w:left="170" w:firstLine="720"/>
        <w:jc w:val="both"/>
        <w:rPr>
          <w:rFonts w:ascii="Times New Roman" w:hAnsi="Times New Roman"/>
        </w:rPr>
      </w:pPr>
    </w:p>
    <w:sdt>
      <w:sdtPr>
        <w:id w:val="-742723388"/>
        <w:placeholder>
          <w:docPart w:val="0CEB71FBD9D242459024F1A367C0F17F"/>
        </w:placeholder>
        <w15:appearance w15:val="hidden"/>
      </w:sdtPr>
      <w:sdtEndPr>
        <w:rPr>
          <w:b/>
          <w:bCs/>
          <w:sz w:val="36"/>
          <w:szCs w:val="36"/>
        </w:rPr>
      </w:sdtEndPr>
      <w:sdtContent>
        <w:p w14:paraId="5EA43EFE" w14:textId="77777777" w:rsidR="005D494F" w:rsidRPr="00BA254D" w:rsidRDefault="005D494F" w:rsidP="005D494F">
          <w:pPr>
            <w:pStyle w:val="Title"/>
            <w:spacing w:before="0" w:afterLines="120" w:after="288"/>
            <w:ind w:left="170" w:firstLine="720"/>
          </w:pPr>
        </w:p>
        <w:p w14:paraId="6CBB8C25" w14:textId="77777777" w:rsidR="005D494F" w:rsidRPr="00BA254D" w:rsidRDefault="005D494F" w:rsidP="005D494F">
          <w:pPr>
            <w:pStyle w:val="Title"/>
            <w:spacing w:before="0" w:afterLines="120" w:after="288"/>
            <w:ind w:left="170" w:firstLine="720"/>
          </w:pPr>
        </w:p>
        <w:p w14:paraId="49D0D471" w14:textId="7753121E" w:rsidR="009773C8" w:rsidRPr="00BA254D" w:rsidRDefault="00EF763D" w:rsidP="000B79F4">
          <w:pPr>
            <w:pStyle w:val="Title"/>
            <w:spacing w:before="0" w:afterLines="120" w:after="288"/>
            <w:jc w:val="left"/>
            <w:rPr>
              <w:b/>
              <w:bCs/>
              <w:sz w:val="36"/>
              <w:szCs w:val="36"/>
            </w:rPr>
          </w:pPr>
        </w:p>
      </w:sdtContent>
    </w:sdt>
    <w:sdt>
      <w:sdtPr>
        <w:rPr>
          <w:rFonts w:asciiTheme="minorHAnsi" w:hAnsiTheme="minorHAnsi"/>
        </w:rPr>
        <w:id w:val="-601256379"/>
        <w:docPartObj>
          <w:docPartGallery w:val="Table of Contents"/>
          <w:docPartUnique/>
        </w:docPartObj>
      </w:sdtPr>
      <w:sdtEndPr>
        <w:rPr>
          <w:b/>
          <w:bCs/>
          <w:sz w:val="20"/>
          <w:szCs w:val="20"/>
        </w:rPr>
      </w:sdtEndPr>
      <w:sdtContent>
        <w:p w14:paraId="0E6B093F" w14:textId="285A39B4" w:rsidR="00720A7B" w:rsidRPr="0039345B" w:rsidRDefault="0039345B" w:rsidP="0039345B">
          <w:pPr>
            <w:pStyle w:val="TOCHeading"/>
            <w:spacing w:line="240" w:lineRule="auto"/>
            <w:rPr>
              <w:rStyle w:val="Heading1Char"/>
              <w:b/>
              <w:bCs/>
              <w:sz w:val="32"/>
              <w:szCs w:val="32"/>
            </w:rPr>
          </w:pPr>
          <w:r w:rsidRPr="0039345B">
            <w:rPr>
              <w:rStyle w:val="Heading1Char"/>
              <w:b/>
              <w:bCs/>
              <w:sz w:val="32"/>
              <w:szCs w:val="32"/>
            </w:rPr>
            <w:t>Contents</w:t>
          </w:r>
        </w:p>
        <w:p w14:paraId="5DCDA648" w14:textId="428FA709" w:rsidR="0039345B" w:rsidRPr="0039345B" w:rsidRDefault="00720A7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r w:rsidRPr="0039345B">
            <w:rPr>
              <w:sz w:val="20"/>
              <w:szCs w:val="20"/>
            </w:rPr>
            <w:fldChar w:fldCharType="begin"/>
          </w:r>
          <w:r w:rsidRPr="0039345B">
            <w:rPr>
              <w:sz w:val="20"/>
              <w:szCs w:val="20"/>
            </w:rPr>
            <w:instrText xml:space="preserve"> TOC \o "1-3" \h \z \u </w:instrText>
          </w:r>
          <w:r w:rsidRPr="0039345B">
            <w:rPr>
              <w:sz w:val="20"/>
              <w:szCs w:val="20"/>
            </w:rPr>
            <w:fldChar w:fldCharType="separate"/>
          </w:r>
          <w:hyperlink w:anchor="_Toc230438662" w:history="1">
            <w:r w:rsidR="0039345B" w:rsidRPr="0039345B">
              <w:rPr>
                <w:rStyle w:val="Hyperlink"/>
                <w:noProof/>
                <w:sz w:val="20"/>
                <w:szCs w:val="20"/>
              </w:rPr>
              <w:t>Chapter 1: Preparing For Your Essay</w:t>
            </w:r>
            <w:r w:rsidR="0039345B" w:rsidRPr="0039345B">
              <w:rPr>
                <w:noProof/>
                <w:webHidden/>
                <w:sz w:val="20"/>
                <w:szCs w:val="20"/>
              </w:rPr>
              <w:tab/>
            </w:r>
            <w:r w:rsidR="0039345B" w:rsidRPr="0039345B">
              <w:rPr>
                <w:noProof/>
                <w:webHidden/>
                <w:sz w:val="20"/>
                <w:szCs w:val="20"/>
              </w:rPr>
              <w:fldChar w:fldCharType="begin"/>
            </w:r>
            <w:r w:rsidR="0039345B" w:rsidRPr="0039345B">
              <w:rPr>
                <w:noProof/>
                <w:webHidden/>
                <w:sz w:val="20"/>
                <w:szCs w:val="20"/>
              </w:rPr>
              <w:instrText xml:space="preserve"> PAGEREF _Toc230438662 \h </w:instrText>
            </w:r>
            <w:r w:rsidR="0039345B" w:rsidRPr="0039345B">
              <w:rPr>
                <w:noProof/>
                <w:webHidden/>
                <w:sz w:val="20"/>
                <w:szCs w:val="20"/>
              </w:rPr>
            </w:r>
            <w:r w:rsidR="0039345B" w:rsidRPr="0039345B">
              <w:rPr>
                <w:noProof/>
                <w:webHidden/>
                <w:sz w:val="20"/>
                <w:szCs w:val="20"/>
              </w:rPr>
              <w:fldChar w:fldCharType="separate"/>
            </w:r>
            <w:r w:rsidR="0039345B">
              <w:rPr>
                <w:noProof/>
                <w:webHidden/>
                <w:sz w:val="20"/>
                <w:szCs w:val="20"/>
              </w:rPr>
              <w:t>3</w:t>
            </w:r>
            <w:r w:rsidR="0039345B" w:rsidRPr="0039345B">
              <w:rPr>
                <w:noProof/>
                <w:webHidden/>
                <w:sz w:val="20"/>
                <w:szCs w:val="20"/>
              </w:rPr>
              <w:fldChar w:fldCharType="end"/>
            </w:r>
          </w:hyperlink>
        </w:p>
        <w:p w14:paraId="3570F452" w14:textId="3F37AF93"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63" w:history="1">
            <w:r w:rsidRPr="0039345B">
              <w:rPr>
                <w:rStyle w:val="Hyperlink"/>
                <w:sz w:val="20"/>
                <w:szCs w:val="20"/>
              </w:rPr>
              <w:t>Before You Start</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_Toc230438663 \h </w:instrText>
            </w:r>
            <w:r w:rsidRPr="0039345B">
              <w:rPr>
                <w:webHidden/>
                <w:sz w:val="20"/>
                <w:szCs w:val="20"/>
              </w:rPr>
            </w:r>
            <w:r w:rsidRPr="0039345B">
              <w:rPr>
                <w:webHidden/>
                <w:sz w:val="20"/>
                <w:szCs w:val="20"/>
              </w:rPr>
              <w:fldChar w:fldCharType="separate"/>
            </w:r>
            <w:r>
              <w:rPr>
                <w:webHidden/>
                <w:sz w:val="20"/>
                <w:szCs w:val="20"/>
              </w:rPr>
              <w:t>3</w:t>
            </w:r>
            <w:r w:rsidRPr="0039345B">
              <w:rPr>
                <w:webHidden/>
                <w:sz w:val="20"/>
                <w:szCs w:val="20"/>
              </w:rPr>
              <w:fldChar w:fldCharType="end"/>
            </w:r>
          </w:hyperlink>
        </w:p>
        <w:p w14:paraId="4959B14D" w14:textId="715B9F7D"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64" w:history="1">
            <w:r w:rsidRPr="0039345B">
              <w:rPr>
                <w:rStyle w:val="Hyperlink"/>
                <w:sz w:val="20"/>
                <w:szCs w:val="20"/>
              </w:rPr>
              <w:t>Task Analysis</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_Toc230438664 \h </w:instrText>
            </w:r>
            <w:r w:rsidRPr="0039345B">
              <w:rPr>
                <w:webHidden/>
                <w:sz w:val="20"/>
                <w:szCs w:val="20"/>
              </w:rPr>
            </w:r>
            <w:r w:rsidRPr="0039345B">
              <w:rPr>
                <w:webHidden/>
                <w:sz w:val="20"/>
                <w:szCs w:val="20"/>
              </w:rPr>
              <w:fldChar w:fldCharType="separate"/>
            </w:r>
            <w:r>
              <w:rPr>
                <w:webHidden/>
                <w:sz w:val="20"/>
                <w:szCs w:val="20"/>
              </w:rPr>
              <w:t>6</w:t>
            </w:r>
            <w:r w:rsidRPr="0039345B">
              <w:rPr>
                <w:webHidden/>
                <w:sz w:val="20"/>
                <w:szCs w:val="20"/>
              </w:rPr>
              <w:fldChar w:fldCharType="end"/>
            </w:r>
          </w:hyperlink>
        </w:p>
        <w:p w14:paraId="10F3A3B4" w14:textId="71A91FD0"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65" w:history="1">
            <w:r w:rsidRPr="0039345B">
              <w:rPr>
                <w:rStyle w:val="Hyperlink"/>
                <w:sz w:val="20"/>
                <w:szCs w:val="20"/>
              </w:rPr>
              <w:t>Ideas Generation</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_Toc230438665 \h </w:instrText>
            </w:r>
            <w:r w:rsidRPr="0039345B">
              <w:rPr>
                <w:webHidden/>
                <w:sz w:val="20"/>
                <w:szCs w:val="20"/>
              </w:rPr>
            </w:r>
            <w:r w:rsidRPr="0039345B">
              <w:rPr>
                <w:webHidden/>
                <w:sz w:val="20"/>
                <w:szCs w:val="20"/>
              </w:rPr>
              <w:fldChar w:fldCharType="separate"/>
            </w:r>
            <w:r>
              <w:rPr>
                <w:webHidden/>
                <w:sz w:val="20"/>
                <w:szCs w:val="20"/>
              </w:rPr>
              <w:t>12</w:t>
            </w:r>
            <w:r w:rsidRPr="0039345B">
              <w:rPr>
                <w:webHidden/>
                <w:sz w:val="20"/>
                <w:szCs w:val="20"/>
              </w:rPr>
              <w:fldChar w:fldCharType="end"/>
            </w:r>
          </w:hyperlink>
        </w:p>
        <w:p w14:paraId="6DDBE3DD" w14:textId="436F4516"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66" w:history="1">
            <w:r w:rsidRPr="0039345B">
              <w:rPr>
                <w:rStyle w:val="Hyperlink"/>
                <w:noProof/>
                <w:sz w:val="20"/>
                <w:szCs w:val="20"/>
              </w:rPr>
              <w:t>Chapter 2: Who Can Help?</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_Toc230438666 \h </w:instrText>
            </w:r>
            <w:r w:rsidRPr="0039345B">
              <w:rPr>
                <w:noProof/>
                <w:webHidden/>
                <w:sz w:val="20"/>
                <w:szCs w:val="20"/>
              </w:rPr>
            </w:r>
            <w:r w:rsidRPr="0039345B">
              <w:rPr>
                <w:noProof/>
                <w:webHidden/>
                <w:sz w:val="20"/>
                <w:szCs w:val="20"/>
              </w:rPr>
              <w:fldChar w:fldCharType="separate"/>
            </w:r>
            <w:r>
              <w:rPr>
                <w:noProof/>
                <w:webHidden/>
                <w:sz w:val="20"/>
                <w:szCs w:val="20"/>
              </w:rPr>
              <w:t>15</w:t>
            </w:r>
            <w:r w:rsidRPr="0039345B">
              <w:rPr>
                <w:noProof/>
                <w:webHidden/>
                <w:sz w:val="20"/>
                <w:szCs w:val="20"/>
              </w:rPr>
              <w:fldChar w:fldCharType="end"/>
            </w:r>
          </w:hyperlink>
        </w:p>
        <w:p w14:paraId="47575C54" w14:textId="67581AA3"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68" w:history="1">
            <w:r w:rsidRPr="0039345B">
              <w:rPr>
                <w:rStyle w:val="Hyperlink"/>
                <w:noProof/>
                <w:sz w:val="20"/>
                <w:szCs w:val="20"/>
              </w:rPr>
              <w:t>Chapter 3: Starting Your Draft</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_Toc230438668 \h </w:instrText>
            </w:r>
            <w:r w:rsidRPr="0039345B">
              <w:rPr>
                <w:noProof/>
                <w:webHidden/>
                <w:sz w:val="20"/>
                <w:szCs w:val="20"/>
              </w:rPr>
            </w:r>
            <w:r w:rsidRPr="0039345B">
              <w:rPr>
                <w:noProof/>
                <w:webHidden/>
                <w:sz w:val="20"/>
                <w:szCs w:val="20"/>
              </w:rPr>
              <w:fldChar w:fldCharType="separate"/>
            </w:r>
            <w:r>
              <w:rPr>
                <w:noProof/>
                <w:webHidden/>
                <w:sz w:val="20"/>
                <w:szCs w:val="20"/>
              </w:rPr>
              <w:t>18</w:t>
            </w:r>
            <w:r w:rsidRPr="0039345B">
              <w:rPr>
                <w:noProof/>
                <w:webHidden/>
                <w:sz w:val="20"/>
                <w:szCs w:val="20"/>
              </w:rPr>
              <w:fldChar w:fldCharType="end"/>
            </w:r>
          </w:hyperlink>
        </w:p>
        <w:p w14:paraId="7D7DDEAD" w14:textId="165F75CD"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69" w:history="1">
            <w:r w:rsidRPr="0039345B">
              <w:rPr>
                <w:rStyle w:val="Hyperlink"/>
                <w:sz w:val="20"/>
                <w:szCs w:val="20"/>
              </w:rPr>
              <w:t>Structuring And Sequencing</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_Toc230438669 \h </w:instrText>
            </w:r>
            <w:r w:rsidRPr="0039345B">
              <w:rPr>
                <w:webHidden/>
                <w:sz w:val="20"/>
                <w:szCs w:val="20"/>
              </w:rPr>
            </w:r>
            <w:r w:rsidRPr="0039345B">
              <w:rPr>
                <w:webHidden/>
                <w:sz w:val="20"/>
                <w:szCs w:val="20"/>
              </w:rPr>
              <w:fldChar w:fldCharType="separate"/>
            </w:r>
            <w:r>
              <w:rPr>
                <w:webHidden/>
                <w:sz w:val="20"/>
                <w:szCs w:val="20"/>
              </w:rPr>
              <w:t>18</w:t>
            </w:r>
            <w:r w:rsidRPr="0039345B">
              <w:rPr>
                <w:webHidden/>
                <w:sz w:val="20"/>
                <w:szCs w:val="20"/>
              </w:rPr>
              <w:fldChar w:fldCharType="end"/>
            </w:r>
          </w:hyperlink>
        </w:p>
        <w:p w14:paraId="60D47CB8" w14:textId="454BE87D"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0" w:history="1">
            <w:r w:rsidRPr="0039345B">
              <w:rPr>
                <w:rStyle w:val="Hyperlink"/>
                <w:sz w:val="20"/>
                <w:szCs w:val="20"/>
              </w:rPr>
              <w:t>Linking And Leading</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_Toc230438670 \h </w:instrText>
            </w:r>
            <w:r w:rsidRPr="0039345B">
              <w:rPr>
                <w:webHidden/>
                <w:sz w:val="20"/>
                <w:szCs w:val="20"/>
              </w:rPr>
            </w:r>
            <w:r w:rsidRPr="0039345B">
              <w:rPr>
                <w:webHidden/>
                <w:sz w:val="20"/>
                <w:szCs w:val="20"/>
              </w:rPr>
              <w:fldChar w:fldCharType="separate"/>
            </w:r>
            <w:r>
              <w:rPr>
                <w:webHidden/>
                <w:sz w:val="20"/>
                <w:szCs w:val="20"/>
              </w:rPr>
              <w:t>23</w:t>
            </w:r>
            <w:r w:rsidRPr="0039345B">
              <w:rPr>
                <w:webHidden/>
                <w:sz w:val="20"/>
                <w:szCs w:val="20"/>
              </w:rPr>
              <w:fldChar w:fldCharType="end"/>
            </w:r>
          </w:hyperlink>
        </w:p>
        <w:p w14:paraId="52C19202" w14:textId="2E0DAEC3"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71" w:history="1">
            <w:r w:rsidRPr="0039345B">
              <w:rPr>
                <w:rStyle w:val="Hyperlink"/>
                <w:noProof/>
                <w:sz w:val="20"/>
                <w:szCs w:val="20"/>
              </w:rPr>
              <w:t>Chapter 4: Using Literature</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_Toc230438671 \h </w:instrText>
            </w:r>
            <w:r w:rsidRPr="0039345B">
              <w:rPr>
                <w:noProof/>
                <w:webHidden/>
                <w:sz w:val="20"/>
                <w:szCs w:val="20"/>
              </w:rPr>
            </w:r>
            <w:r w:rsidRPr="0039345B">
              <w:rPr>
                <w:noProof/>
                <w:webHidden/>
                <w:sz w:val="20"/>
                <w:szCs w:val="20"/>
              </w:rPr>
              <w:fldChar w:fldCharType="separate"/>
            </w:r>
            <w:r>
              <w:rPr>
                <w:noProof/>
                <w:webHidden/>
                <w:sz w:val="20"/>
                <w:szCs w:val="20"/>
              </w:rPr>
              <w:t>25</w:t>
            </w:r>
            <w:r w:rsidRPr="0039345B">
              <w:rPr>
                <w:noProof/>
                <w:webHidden/>
                <w:sz w:val="20"/>
                <w:szCs w:val="20"/>
              </w:rPr>
              <w:fldChar w:fldCharType="end"/>
            </w:r>
          </w:hyperlink>
        </w:p>
        <w:p w14:paraId="670B3788" w14:textId="4BFBB0A2"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2" w:history="1">
            <w:r w:rsidRPr="0039345B">
              <w:rPr>
                <w:rStyle w:val="Hyperlink"/>
                <w:sz w:val="20"/>
                <w:szCs w:val="20"/>
              </w:rPr>
              <w:t>To Quote Or Not To Quote</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_Toc230438672 \h </w:instrText>
            </w:r>
            <w:r w:rsidRPr="0039345B">
              <w:rPr>
                <w:webHidden/>
                <w:sz w:val="20"/>
                <w:szCs w:val="20"/>
              </w:rPr>
            </w:r>
            <w:r w:rsidRPr="0039345B">
              <w:rPr>
                <w:webHidden/>
                <w:sz w:val="20"/>
                <w:szCs w:val="20"/>
              </w:rPr>
              <w:fldChar w:fldCharType="separate"/>
            </w:r>
            <w:r>
              <w:rPr>
                <w:webHidden/>
                <w:sz w:val="20"/>
                <w:szCs w:val="20"/>
              </w:rPr>
              <w:t>25</w:t>
            </w:r>
            <w:r w:rsidRPr="0039345B">
              <w:rPr>
                <w:webHidden/>
                <w:sz w:val="20"/>
                <w:szCs w:val="20"/>
              </w:rPr>
              <w:fldChar w:fldCharType="end"/>
            </w:r>
          </w:hyperlink>
        </w:p>
        <w:p w14:paraId="345E5052" w14:textId="4489811E"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3" w:history="1">
            <w:r w:rsidRPr="0039345B">
              <w:rPr>
                <w:rStyle w:val="Hyperlink"/>
                <w:sz w:val="20"/>
                <w:szCs w:val="20"/>
              </w:rPr>
              <w:t>Good Literature And Bad Literature</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_Toc230438673 \h </w:instrText>
            </w:r>
            <w:r w:rsidRPr="0039345B">
              <w:rPr>
                <w:webHidden/>
                <w:sz w:val="20"/>
                <w:szCs w:val="20"/>
              </w:rPr>
            </w:r>
            <w:r w:rsidRPr="0039345B">
              <w:rPr>
                <w:webHidden/>
                <w:sz w:val="20"/>
                <w:szCs w:val="20"/>
              </w:rPr>
              <w:fldChar w:fldCharType="separate"/>
            </w:r>
            <w:r>
              <w:rPr>
                <w:webHidden/>
                <w:sz w:val="20"/>
                <w:szCs w:val="20"/>
              </w:rPr>
              <w:t>25</w:t>
            </w:r>
            <w:r w:rsidRPr="0039345B">
              <w:rPr>
                <w:webHidden/>
                <w:sz w:val="20"/>
                <w:szCs w:val="20"/>
              </w:rPr>
              <w:fldChar w:fldCharType="end"/>
            </w:r>
          </w:hyperlink>
        </w:p>
        <w:p w14:paraId="213C338E" w14:textId="186B71CE"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4" w:history="1">
            <w:r w:rsidRPr="0039345B">
              <w:rPr>
                <w:rStyle w:val="Hyperlink"/>
                <w:sz w:val="20"/>
                <w:szCs w:val="20"/>
              </w:rPr>
              <w:t>Plug And Play Citations</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_Toc230438674 \h </w:instrText>
            </w:r>
            <w:r w:rsidRPr="0039345B">
              <w:rPr>
                <w:webHidden/>
                <w:sz w:val="20"/>
                <w:szCs w:val="20"/>
              </w:rPr>
            </w:r>
            <w:r w:rsidRPr="0039345B">
              <w:rPr>
                <w:webHidden/>
                <w:sz w:val="20"/>
                <w:szCs w:val="20"/>
              </w:rPr>
              <w:fldChar w:fldCharType="separate"/>
            </w:r>
            <w:r>
              <w:rPr>
                <w:webHidden/>
                <w:sz w:val="20"/>
                <w:szCs w:val="20"/>
              </w:rPr>
              <w:t>26</w:t>
            </w:r>
            <w:r w:rsidRPr="0039345B">
              <w:rPr>
                <w:webHidden/>
                <w:sz w:val="20"/>
                <w:szCs w:val="20"/>
              </w:rPr>
              <w:fldChar w:fldCharType="end"/>
            </w:r>
          </w:hyperlink>
        </w:p>
        <w:p w14:paraId="1D92994B" w14:textId="43CB3EE9"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5" w:history="1">
            <w:r w:rsidRPr="0039345B">
              <w:rPr>
                <w:rStyle w:val="Hyperlink"/>
                <w:sz w:val="20"/>
                <w:szCs w:val="20"/>
              </w:rPr>
              <w:t>Using Literature Without Plagiarism</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_Toc230438675 \h </w:instrText>
            </w:r>
            <w:r w:rsidRPr="0039345B">
              <w:rPr>
                <w:webHidden/>
                <w:sz w:val="20"/>
                <w:szCs w:val="20"/>
              </w:rPr>
            </w:r>
            <w:r w:rsidRPr="0039345B">
              <w:rPr>
                <w:webHidden/>
                <w:sz w:val="20"/>
                <w:szCs w:val="20"/>
              </w:rPr>
              <w:fldChar w:fldCharType="separate"/>
            </w:r>
            <w:r>
              <w:rPr>
                <w:webHidden/>
                <w:sz w:val="20"/>
                <w:szCs w:val="20"/>
              </w:rPr>
              <w:t>27</w:t>
            </w:r>
            <w:r w:rsidRPr="0039345B">
              <w:rPr>
                <w:webHidden/>
                <w:sz w:val="20"/>
                <w:szCs w:val="20"/>
              </w:rPr>
              <w:fldChar w:fldCharType="end"/>
            </w:r>
          </w:hyperlink>
        </w:p>
        <w:p w14:paraId="1C0F8965" w14:textId="1A9DD7B9"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6" w:history="1">
            <w:r w:rsidRPr="0039345B">
              <w:rPr>
                <w:rStyle w:val="Hyperlink"/>
                <w:sz w:val="20"/>
                <w:szCs w:val="20"/>
              </w:rPr>
              <w:t>Using Ai, Traps For New Players</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_Toc230438676 \h </w:instrText>
            </w:r>
            <w:r w:rsidRPr="0039345B">
              <w:rPr>
                <w:webHidden/>
                <w:sz w:val="20"/>
                <w:szCs w:val="20"/>
              </w:rPr>
            </w:r>
            <w:r w:rsidRPr="0039345B">
              <w:rPr>
                <w:webHidden/>
                <w:sz w:val="20"/>
                <w:szCs w:val="20"/>
              </w:rPr>
              <w:fldChar w:fldCharType="separate"/>
            </w:r>
            <w:r>
              <w:rPr>
                <w:webHidden/>
                <w:sz w:val="20"/>
                <w:szCs w:val="20"/>
              </w:rPr>
              <w:t>27</w:t>
            </w:r>
            <w:r w:rsidRPr="0039345B">
              <w:rPr>
                <w:webHidden/>
                <w:sz w:val="20"/>
                <w:szCs w:val="20"/>
              </w:rPr>
              <w:fldChar w:fldCharType="end"/>
            </w:r>
          </w:hyperlink>
        </w:p>
        <w:p w14:paraId="1B16B58B" w14:textId="521C3880"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7" w:history="1">
            <w:r w:rsidRPr="0039345B">
              <w:rPr>
                <w:rStyle w:val="Hyperlink"/>
                <w:sz w:val="20"/>
                <w:szCs w:val="20"/>
              </w:rPr>
              <w:t>Avoiding The Shopping List</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_Toc230438677 \h </w:instrText>
            </w:r>
            <w:r w:rsidRPr="0039345B">
              <w:rPr>
                <w:webHidden/>
                <w:sz w:val="20"/>
                <w:szCs w:val="20"/>
              </w:rPr>
            </w:r>
            <w:r w:rsidRPr="0039345B">
              <w:rPr>
                <w:webHidden/>
                <w:sz w:val="20"/>
                <w:szCs w:val="20"/>
              </w:rPr>
              <w:fldChar w:fldCharType="separate"/>
            </w:r>
            <w:r>
              <w:rPr>
                <w:webHidden/>
                <w:sz w:val="20"/>
                <w:szCs w:val="20"/>
              </w:rPr>
              <w:t>28</w:t>
            </w:r>
            <w:r w:rsidRPr="0039345B">
              <w:rPr>
                <w:webHidden/>
                <w:sz w:val="20"/>
                <w:szCs w:val="20"/>
              </w:rPr>
              <w:fldChar w:fldCharType="end"/>
            </w:r>
          </w:hyperlink>
        </w:p>
        <w:p w14:paraId="513F64C5" w14:textId="4E0AA8A7"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78" w:history="1">
            <w:r w:rsidRPr="0039345B">
              <w:rPr>
                <w:rStyle w:val="Hyperlink"/>
                <w:noProof/>
                <w:sz w:val="20"/>
                <w:szCs w:val="20"/>
              </w:rPr>
              <w:t>Chapter 5: Finishing Touches</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_Toc230438678 \h </w:instrText>
            </w:r>
            <w:r w:rsidRPr="0039345B">
              <w:rPr>
                <w:noProof/>
                <w:webHidden/>
                <w:sz w:val="20"/>
                <w:szCs w:val="20"/>
              </w:rPr>
            </w:r>
            <w:r w:rsidRPr="0039345B">
              <w:rPr>
                <w:noProof/>
                <w:webHidden/>
                <w:sz w:val="20"/>
                <w:szCs w:val="20"/>
              </w:rPr>
              <w:fldChar w:fldCharType="separate"/>
            </w:r>
            <w:r>
              <w:rPr>
                <w:noProof/>
                <w:webHidden/>
                <w:sz w:val="20"/>
                <w:szCs w:val="20"/>
              </w:rPr>
              <w:t>30</w:t>
            </w:r>
            <w:r w:rsidRPr="0039345B">
              <w:rPr>
                <w:noProof/>
                <w:webHidden/>
                <w:sz w:val="20"/>
                <w:szCs w:val="20"/>
              </w:rPr>
              <w:fldChar w:fldCharType="end"/>
            </w:r>
          </w:hyperlink>
        </w:p>
        <w:p w14:paraId="0809BA27" w14:textId="16853280"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79" w:history="1">
            <w:r w:rsidRPr="0039345B">
              <w:rPr>
                <w:rStyle w:val="Hyperlink"/>
                <w:sz w:val="20"/>
                <w:szCs w:val="20"/>
              </w:rPr>
              <w:t>Spelling</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_Toc230438679 \h </w:instrText>
            </w:r>
            <w:r w:rsidRPr="0039345B">
              <w:rPr>
                <w:webHidden/>
                <w:sz w:val="20"/>
                <w:szCs w:val="20"/>
              </w:rPr>
            </w:r>
            <w:r w:rsidRPr="0039345B">
              <w:rPr>
                <w:webHidden/>
                <w:sz w:val="20"/>
                <w:szCs w:val="20"/>
              </w:rPr>
              <w:fldChar w:fldCharType="separate"/>
            </w:r>
            <w:r>
              <w:rPr>
                <w:webHidden/>
                <w:sz w:val="20"/>
                <w:szCs w:val="20"/>
              </w:rPr>
              <w:t>30</w:t>
            </w:r>
            <w:r w:rsidRPr="0039345B">
              <w:rPr>
                <w:webHidden/>
                <w:sz w:val="20"/>
                <w:szCs w:val="20"/>
              </w:rPr>
              <w:fldChar w:fldCharType="end"/>
            </w:r>
          </w:hyperlink>
        </w:p>
        <w:p w14:paraId="783722D0" w14:textId="060CAC14"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80" w:history="1">
            <w:r w:rsidRPr="0039345B">
              <w:rPr>
                <w:rStyle w:val="Hyperlink"/>
                <w:sz w:val="20"/>
                <w:szCs w:val="20"/>
              </w:rPr>
              <w:t>Grammar</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_Toc230438680 \h </w:instrText>
            </w:r>
            <w:r w:rsidRPr="0039345B">
              <w:rPr>
                <w:webHidden/>
                <w:sz w:val="20"/>
                <w:szCs w:val="20"/>
              </w:rPr>
            </w:r>
            <w:r w:rsidRPr="0039345B">
              <w:rPr>
                <w:webHidden/>
                <w:sz w:val="20"/>
                <w:szCs w:val="20"/>
              </w:rPr>
              <w:fldChar w:fldCharType="separate"/>
            </w:r>
            <w:r>
              <w:rPr>
                <w:webHidden/>
                <w:sz w:val="20"/>
                <w:szCs w:val="20"/>
              </w:rPr>
              <w:t>30</w:t>
            </w:r>
            <w:r w:rsidRPr="0039345B">
              <w:rPr>
                <w:webHidden/>
                <w:sz w:val="20"/>
                <w:szCs w:val="20"/>
              </w:rPr>
              <w:fldChar w:fldCharType="end"/>
            </w:r>
          </w:hyperlink>
        </w:p>
        <w:p w14:paraId="763F6BB0" w14:textId="34743278"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81" w:history="1">
            <w:r w:rsidRPr="0039345B">
              <w:rPr>
                <w:rStyle w:val="Hyperlink"/>
                <w:sz w:val="20"/>
                <w:szCs w:val="20"/>
              </w:rPr>
              <w:t>Citation Conventions</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_Toc230438681 \h </w:instrText>
            </w:r>
            <w:r w:rsidRPr="0039345B">
              <w:rPr>
                <w:webHidden/>
                <w:sz w:val="20"/>
                <w:szCs w:val="20"/>
              </w:rPr>
            </w:r>
            <w:r w:rsidRPr="0039345B">
              <w:rPr>
                <w:webHidden/>
                <w:sz w:val="20"/>
                <w:szCs w:val="20"/>
              </w:rPr>
              <w:fldChar w:fldCharType="separate"/>
            </w:r>
            <w:r>
              <w:rPr>
                <w:webHidden/>
                <w:sz w:val="20"/>
                <w:szCs w:val="20"/>
              </w:rPr>
              <w:t>30</w:t>
            </w:r>
            <w:r w:rsidRPr="0039345B">
              <w:rPr>
                <w:webHidden/>
                <w:sz w:val="20"/>
                <w:szCs w:val="20"/>
              </w:rPr>
              <w:fldChar w:fldCharType="end"/>
            </w:r>
          </w:hyperlink>
        </w:p>
        <w:p w14:paraId="7A132EF4" w14:textId="50110B9D"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82" w:history="1">
            <w:r w:rsidRPr="0039345B">
              <w:rPr>
                <w:rStyle w:val="Hyperlink"/>
                <w:sz w:val="20"/>
                <w:szCs w:val="20"/>
              </w:rPr>
              <w:t>The Linking Game</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_Toc230438682 \h </w:instrText>
            </w:r>
            <w:r w:rsidRPr="0039345B">
              <w:rPr>
                <w:webHidden/>
                <w:sz w:val="20"/>
                <w:szCs w:val="20"/>
              </w:rPr>
            </w:r>
            <w:r w:rsidRPr="0039345B">
              <w:rPr>
                <w:webHidden/>
                <w:sz w:val="20"/>
                <w:szCs w:val="20"/>
              </w:rPr>
              <w:fldChar w:fldCharType="separate"/>
            </w:r>
            <w:r>
              <w:rPr>
                <w:webHidden/>
                <w:sz w:val="20"/>
                <w:szCs w:val="20"/>
              </w:rPr>
              <w:t>30</w:t>
            </w:r>
            <w:r w:rsidRPr="0039345B">
              <w:rPr>
                <w:webHidden/>
                <w:sz w:val="20"/>
                <w:szCs w:val="20"/>
              </w:rPr>
              <w:fldChar w:fldCharType="end"/>
            </w:r>
          </w:hyperlink>
        </w:p>
        <w:p w14:paraId="4CFD35C2" w14:textId="0839829E" w:rsidR="0039345B" w:rsidRPr="0039345B" w:rsidRDefault="0039345B" w:rsidP="0039345B">
          <w:pPr>
            <w:pStyle w:val="TOC2"/>
            <w:rPr>
              <w:rFonts w:eastAsiaTheme="minorEastAsia" w:cstheme="minorBidi"/>
              <w:kern w:val="2"/>
              <w:sz w:val="20"/>
              <w:szCs w:val="20"/>
              <w:lang w:eastAsia="en-AU"/>
              <w14:ligatures w14:val="standardContextual"/>
            </w:rPr>
          </w:pPr>
          <w:hyperlink w:anchor="_Toc230438683" w:history="1">
            <w:r w:rsidRPr="0039345B">
              <w:rPr>
                <w:rStyle w:val="Hyperlink"/>
                <w:sz w:val="20"/>
                <w:szCs w:val="20"/>
              </w:rPr>
              <w:t>Start At The End And Read Your Draft Backwards</w:t>
            </w:r>
            <w:r w:rsidRPr="0039345B">
              <w:rPr>
                <w:webHidden/>
                <w:sz w:val="20"/>
                <w:szCs w:val="20"/>
              </w:rPr>
              <w:tab/>
            </w:r>
            <w:r w:rsidRPr="0039345B">
              <w:rPr>
                <w:webHidden/>
                <w:sz w:val="20"/>
                <w:szCs w:val="20"/>
              </w:rPr>
              <w:fldChar w:fldCharType="begin"/>
            </w:r>
            <w:r w:rsidRPr="0039345B">
              <w:rPr>
                <w:webHidden/>
                <w:sz w:val="20"/>
                <w:szCs w:val="20"/>
              </w:rPr>
              <w:instrText xml:space="preserve"> PAGEREF _Toc230438683 \h </w:instrText>
            </w:r>
            <w:r w:rsidRPr="0039345B">
              <w:rPr>
                <w:webHidden/>
                <w:sz w:val="20"/>
                <w:szCs w:val="20"/>
              </w:rPr>
            </w:r>
            <w:r w:rsidRPr="0039345B">
              <w:rPr>
                <w:webHidden/>
                <w:sz w:val="20"/>
                <w:szCs w:val="20"/>
              </w:rPr>
              <w:fldChar w:fldCharType="separate"/>
            </w:r>
            <w:r>
              <w:rPr>
                <w:webHidden/>
                <w:sz w:val="20"/>
                <w:szCs w:val="20"/>
              </w:rPr>
              <w:t>32</w:t>
            </w:r>
            <w:r w:rsidRPr="0039345B">
              <w:rPr>
                <w:webHidden/>
                <w:sz w:val="20"/>
                <w:szCs w:val="20"/>
              </w:rPr>
              <w:fldChar w:fldCharType="end"/>
            </w:r>
          </w:hyperlink>
        </w:p>
        <w:p w14:paraId="29043BB4" w14:textId="4336F289"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84" w:history="1">
            <w:r w:rsidRPr="0039345B">
              <w:rPr>
                <w:rStyle w:val="Hyperlink"/>
                <w:noProof/>
                <w:sz w:val="20"/>
                <w:szCs w:val="20"/>
              </w:rPr>
              <w:t>Appendix A: Nan’s Rule Book</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_Toc230438684 \h </w:instrText>
            </w:r>
            <w:r w:rsidRPr="0039345B">
              <w:rPr>
                <w:noProof/>
                <w:webHidden/>
                <w:sz w:val="20"/>
                <w:szCs w:val="20"/>
              </w:rPr>
            </w:r>
            <w:r w:rsidRPr="0039345B">
              <w:rPr>
                <w:noProof/>
                <w:webHidden/>
                <w:sz w:val="20"/>
                <w:szCs w:val="20"/>
              </w:rPr>
              <w:fldChar w:fldCharType="separate"/>
            </w:r>
            <w:r>
              <w:rPr>
                <w:noProof/>
                <w:webHidden/>
                <w:sz w:val="20"/>
                <w:szCs w:val="20"/>
              </w:rPr>
              <w:t>33</w:t>
            </w:r>
            <w:r w:rsidRPr="0039345B">
              <w:rPr>
                <w:noProof/>
                <w:webHidden/>
                <w:sz w:val="20"/>
                <w:szCs w:val="20"/>
              </w:rPr>
              <w:fldChar w:fldCharType="end"/>
            </w:r>
          </w:hyperlink>
        </w:p>
        <w:p w14:paraId="22733545" w14:textId="4C7BD3BE" w:rsidR="0039345B" w:rsidRPr="0039345B" w:rsidRDefault="0039345B" w:rsidP="0039345B">
          <w:pPr>
            <w:pStyle w:val="TOC1"/>
            <w:tabs>
              <w:tab w:val="right" w:leader="dot" w:pos="6941"/>
            </w:tabs>
            <w:spacing w:after="0" w:line="240" w:lineRule="auto"/>
            <w:rPr>
              <w:rFonts w:eastAsiaTheme="minorEastAsia" w:cstheme="minorBidi"/>
              <w:noProof/>
              <w:kern w:val="2"/>
              <w:sz w:val="20"/>
              <w:szCs w:val="20"/>
              <w:lang w:eastAsia="en-AU"/>
              <w14:ligatures w14:val="standardContextual"/>
            </w:rPr>
          </w:pPr>
          <w:hyperlink w:anchor="_Toc230438685" w:history="1">
            <w:r w:rsidRPr="0039345B">
              <w:rPr>
                <w:rStyle w:val="Hyperlink"/>
                <w:noProof/>
                <w:sz w:val="20"/>
                <w:szCs w:val="20"/>
              </w:rPr>
              <w:t>Postscript</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_Toc230438685 \h </w:instrText>
            </w:r>
            <w:r w:rsidRPr="0039345B">
              <w:rPr>
                <w:noProof/>
                <w:webHidden/>
                <w:sz w:val="20"/>
                <w:szCs w:val="20"/>
              </w:rPr>
            </w:r>
            <w:r w:rsidRPr="0039345B">
              <w:rPr>
                <w:noProof/>
                <w:webHidden/>
                <w:sz w:val="20"/>
                <w:szCs w:val="20"/>
              </w:rPr>
              <w:fldChar w:fldCharType="separate"/>
            </w:r>
            <w:r>
              <w:rPr>
                <w:noProof/>
                <w:webHidden/>
                <w:sz w:val="20"/>
                <w:szCs w:val="20"/>
              </w:rPr>
              <w:t>34</w:t>
            </w:r>
            <w:r w:rsidRPr="0039345B">
              <w:rPr>
                <w:noProof/>
                <w:webHidden/>
                <w:sz w:val="20"/>
                <w:szCs w:val="20"/>
              </w:rPr>
              <w:fldChar w:fldCharType="end"/>
            </w:r>
          </w:hyperlink>
        </w:p>
        <w:p w14:paraId="2ECC3FB8" w14:textId="38CF597B" w:rsidR="00C97EF7" w:rsidRPr="00BA254D" w:rsidRDefault="00720A7B" w:rsidP="0039345B">
          <w:pPr>
            <w:spacing w:line="240" w:lineRule="auto"/>
            <w:rPr>
              <w:b/>
              <w:bCs/>
              <w:sz w:val="20"/>
              <w:szCs w:val="20"/>
            </w:rPr>
          </w:pPr>
          <w:r w:rsidRPr="0039345B">
            <w:rPr>
              <w:sz w:val="20"/>
              <w:szCs w:val="20"/>
            </w:rPr>
            <w:fldChar w:fldCharType="end"/>
          </w:r>
        </w:p>
      </w:sdtContent>
    </w:sdt>
    <w:p w14:paraId="71E2CDE2" w14:textId="6E09EC65" w:rsidR="000704CC" w:rsidRPr="00BA254D" w:rsidRDefault="000704CC" w:rsidP="0039345B">
      <w:pPr>
        <w:pStyle w:val="Heading1"/>
        <w:spacing w:before="0" w:after="0" w:line="240" w:lineRule="auto"/>
        <w:rPr>
          <w:b/>
          <w:bCs/>
          <w:sz w:val="32"/>
          <w:szCs w:val="32"/>
        </w:rPr>
      </w:pPr>
      <w:bookmarkStart w:id="2" w:name="_Toc230438661"/>
      <w:r w:rsidRPr="00BA254D">
        <w:rPr>
          <w:b/>
          <w:bCs/>
          <w:sz w:val="32"/>
          <w:szCs w:val="32"/>
        </w:rPr>
        <w:t>Table of Figures</w:t>
      </w:r>
      <w:bookmarkEnd w:id="2"/>
    </w:p>
    <w:p w14:paraId="242A4AAB" w14:textId="77777777" w:rsidR="000704CC" w:rsidRPr="00BA254D" w:rsidRDefault="000704CC" w:rsidP="0039345B">
      <w:pPr>
        <w:pStyle w:val="TableofFigures"/>
        <w:tabs>
          <w:tab w:val="right" w:leader="dot" w:pos="6941"/>
        </w:tabs>
        <w:spacing w:line="240" w:lineRule="auto"/>
        <w:rPr>
          <w:sz w:val="22"/>
          <w:szCs w:val="22"/>
        </w:rPr>
      </w:pPr>
    </w:p>
    <w:p w14:paraId="26380287" w14:textId="4B6D51F4" w:rsidR="0039345B" w:rsidRPr="0039345B" w:rsidRDefault="0039345B" w:rsidP="0039345B">
      <w:pPr>
        <w:pStyle w:val="TableofFigures"/>
        <w:tabs>
          <w:tab w:val="right" w:leader="dot" w:pos="6941"/>
        </w:tabs>
        <w:spacing w:line="240" w:lineRule="auto"/>
        <w:rPr>
          <w:rFonts w:eastAsiaTheme="minorEastAsia" w:cstheme="minorBidi"/>
          <w:noProof/>
          <w:kern w:val="2"/>
          <w:sz w:val="20"/>
          <w:szCs w:val="20"/>
          <w:lang w:eastAsia="en-AU"/>
          <w14:ligatures w14:val="standardContextual"/>
        </w:rPr>
      </w:pPr>
      <w:r>
        <w:rPr>
          <w:sz w:val="22"/>
          <w:szCs w:val="22"/>
        </w:rPr>
        <w:fldChar w:fldCharType="begin"/>
      </w:r>
      <w:r>
        <w:rPr>
          <w:sz w:val="22"/>
          <w:szCs w:val="22"/>
        </w:rPr>
        <w:instrText xml:space="preserve"> TOC \h \z \c "Figure" </w:instrText>
      </w:r>
      <w:r>
        <w:rPr>
          <w:sz w:val="22"/>
          <w:szCs w:val="22"/>
        </w:rPr>
        <w:fldChar w:fldCharType="separate"/>
      </w:r>
      <w:hyperlink w:anchor="_Toc230438853" w:history="1">
        <w:r w:rsidRPr="0039345B">
          <w:rPr>
            <w:rStyle w:val="Hyperlink"/>
            <w:noProof/>
            <w:sz w:val="20"/>
            <w:szCs w:val="20"/>
          </w:rPr>
          <w:t>Figure 1 Clicking through to the full task description</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_Toc230438853 \h </w:instrText>
        </w:r>
        <w:r w:rsidRPr="0039345B">
          <w:rPr>
            <w:noProof/>
            <w:webHidden/>
            <w:sz w:val="20"/>
            <w:szCs w:val="20"/>
          </w:rPr>
        </w:r>
        <w:r w:rsidRPr="0039345B">
          <w:rPr>
            <w:noProof/>
            <w:webHidden/>
            <w:sz w:val="20"/>
            <w:szCs w:val="20"/>
          </w:rPr>
          <w:fldChar w:fldCharType="separate"/>
        </w:r>
        <w:r>
          <w:rPr>
            <w:noProof/>
            <w:webHidden/>
            <w:sz w:val="20"/>
            <w:szCs w:val="20"/>
          </w:rPr>
          <w:t>5</w:t>
        </w:r>
        <w:r w:rsidRPr="0039345B">
          <w:rPr>
            <w:noProof/>
            <w:webHidden/>
            <w:sz w:val="20"/>
            <w:szCs w:val="20"/>
          </w:rPr>
          <w:fldChar w:fldCharType="end"/>
        </w:r>
      </w:hyperlink>
    </w:p>
    <w:p w14:paraId="4DC5C7FD" w14:textId="3047C626" w:rsidR="0039345B" w:rsidRPr="0039345B" w:rsidRDefault="0039345B" w:rsidP="0039345B">
      <w:pPr>
        <w:pStyle w:val="TableofFigures"/>
        <w:tabs>
          <w:tab w:val="right" w:leader="dot" w:pos="6941"/>
        </w:tabs>
        <w:spacing w:line="240" w:lineRule="auto"/>
        <w:rPr>
          <w:rFonts w:eastAsiaTheme="minorEastAsia" w:cstheme="minorBidi"/>
          <w:noProof/>
          <w:kern w:val="2"/>
          <w:sz w:val="20"/>
          <w:szCs w:val="20"/>
          <w:lang w:eastAsia="en-AU"/>
          <w14:ligatures w14:val="standardContextual"/>
        </w:rPr>
      </w:pPr>
      <w:hyperlink w:anchor="_Toc230438854" w:history="1">
        <w:r w:rsidRPr="0039345B">
          <w:rPr>
            <w:rStyle w:val="Hyperlink"/>
            <w:noProof/>
            <w:sz w:val="20"/>
            <w:szCs w:val="20"/>
          </w:rPr>
          <w:t>Figure 2 ChatGPT generated mind map for the example assessment task</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_Toc230438854 \h </w:instrText>
        </w:r>
        <w:r w:rsidRPr="0039345B">
          <w:rPr>
            <w:noProof/>
            <w:webHidden/>
            <w:sz w:val="20"/>
            <w:szCs w:val="20"/>
          </w:rPr>
        </w:r>
        <w:r w:rsidRPr="0039345B">
          <w:rPr>
            <w:noProof/>
            <w:webHidden/>
            <w:sz w:val="20"/>
            <w:szCs w:val="20"/>
          </w:rPr>
          <w:fldChar w:fldCharType="separate"/>
        </w:r>
        <w:r>
          <w:rPr>
            <w:noProof/>
            <w:webHidden/>
            <w:sz w:val="20"/>
            <w:szCs w:val="20"/>
          </w:rPr>
          <w:t>13</w:t>
        </w:r>
        <w:r w:rsidRPr="0039345B">
          <w:rPr>
            <w:noProof/>
            <w:webHidden/>
            <w:sz w:val="20"/>
            <w:szCs w:val="20"/>
          </w:rPr>
          <w:fldChar w:fldCharType="end"/>
        </w:r>
      </w:hyperlink>
    </w:p>
    <w:p w14:paraId="379611AC" w14:textId="4D6EEA41" w:rsidR="0039345B" w:rsidRPr="0039345B" w:rsidRDefault="0039345B" w:rsidP="0039345B">
      <w:pPr>
        <w:pStyle w:val="TableofFigures"/>
        <w:tabs>
          <w:tab w:val="right" w:leader="dot" w:pos="6941"/>
        </w:tabs>
        <w:spacing w:line="240" w:lineRule="auto"/>
        <w:rPr>
          <w:rFonts w:eastAsiaTheme="minorEastAsia" w:cstheme="minorBidi"/>
          <w:noProof/>
          <w:kern w:val="2"/>
          <w:sz w:val="20"/>
          <w:szCs w:val="20"/>
          <w:lang w:eastAsia="en-AU"/>
          <w14:ligatures w14:val="standardContextual"/>
        </w:rPr>
      </w:pPr>
      <w:hyperlink w:anchor="_Toc230438855" w:history="1">
        <w:r w:rsidRPr="0039345B">
          <w:rPr>
            <w:rStyle w:val="Hyperlink"/>
            <w:noProof/>
            <w:sz w:val="20"/>
            <w:szCs w:val="20"/>
          </w:rPr>
          <w:t>Figure 3 A network of support for you as you work on your assignment,</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_Toc230438855 \h </w:instrText>
        </w:r>
        <w:r w:rsidRPr="0039345B">
          <w:rPr>
            <w:noProof/>
            <w:webHidden/>
            <w:sz w:val="20"/>
            <w:szCs w:val="20"/>
          </w:rPr>
        </w:r>
        <w:r w:rsidRPr="0039345B">
          <w:rPr>
            <w:noProof/>
            <w:webHidden/>
            <w:sz w:val="20"/>
            <w:szCs w:val="20"/>
          </w:rPr>
          <w:fldChar w:fldCharType="separate"/>
        </w:r>
        <w:r>
          <w:rPr>
            <w:noProof/>
            <w:webHidden/>
            <w:sz w:val="20"/>
            <w:szCs w:val="20"/>
          </w:rPr>
          <w:t>17</w:t>
        </w:r>
        <w:r w:rsidRPr="0039345B">
          <w:rPr>
            <w:noProof/>
            <w:webHidden/>
            <w:sz w:val="20"/>
            <w:szCs w:val="20"/>
          </w:rPr>
          <w:fldChar w:fldCharType="end"/>
        </w:r>
      </w:hyperlink>
    </w:p>
    <w:p w14:paraId="1330C862" w14:textId="14E7A289" w:rsidR="0039345B" w:rsidRPr="0039345B" w:rsidRDefault="0039345B" w:rsidP="0039345B">
      <w:pPr>
        <w:pStyle w:val="TableofFigures"/>
        <w:tabs>
          <w:tab w:val="right" w:leader="dot" w:pos="6941"/>
        </w:tabs>
        <w:spacing w:line="240" w:lineRule="auto"/>
        <w:rPr>
          <w:rFonts w:eastAsiaTheme="minorEastAsia" w:cstheme="minorBidi"/>
          <w:noProof/>
          <w:kern w:val="2"/>
          <w:sz w:val="20"/>
          <w:szCs w:val="20"/>
          <w:lang w:eastAsia="en-AU"/>
          <w14:ligatures w14:val="standardContextual"/>
        </w:rPr>
      </w:pPr>
      <w:hyperlink w:anchor="_Toc230438856" w:history="1">
        <w:r w:rsidRPr="0039345B">
          <w:rPr>
            <w:rStyle w:val="Hyperlink"/>
            <w:noProof/>
            <w:sz w:val="20"/>
            <w:szCs w:val="20"/>
          </w:rPr>
          <w:t>Figure 4 The outline structure for your essay</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_Toc230438856 \h </w:instrText>
        </w:r>
        <w:r w:rsidRPr="0039345B">
          <w:rPr>
            <w:noProof/>
            <w:webHidden/>
            <w:sz w:val="20"/>
            <w:szCs w:val="20"/>
          </w:rPr>
        </w:r>
        <w:r w:rsidRPr="0039345B">
          <w:rPr>
            <w:noProof/>
            <w:webHidden/>
            <w:sz w:val="20"/>
            <w:szCs w:val="20"/>
          </w:rPr>
          <w:fldChar w:fldCharType="separate"/>
        </w:r>
        <w:r>
          <w:rPr>
            <w:noProof/>
            <w:webHidden/>
            <w:sz w:val="20"/>
            <w:szCs w:val="20"/>
          </w:rPr>
          <w:t>23</w:t>
        </w:r>
        <w:r w:rsidRPr="0039345B">
          <w:rPr>
            <w:noProof/>
            <w:webHidden/>
            <w:sz w:val="20"/>
            <w:szCs w:val="20"/>
          </w:rPr>
          <w:fldChar w:fldCharType="end"/>
        </w:r>
      </w:hyperlink>
    </w:p>
    <w:p w14:paraId="5184035C" w14:textId="307C96E3" w:rsidR="0039345B" w:rsidRDefault="0039345B" w:rsidP="0039345B">
      <w:pPr>
        <w:pStyle w:val="TableofFigures"/>
        <w:tabs>
          <w:tab w:val="right" w:leader="dot" w:pos="6941"/>
        </w:tabs>
        <w:spacing w:line="240" w:lineRule="auto"/>
        <w:rPr>
          <w:rFonts w:eastAsiaTheme="minorEastAsia" w:cstheme="minorBidi"/>
          <w:noProof/>
          <w:kern w:val="2"/>
          <w:lang w:eastAsia="en-AU"/>
          <w14:ligatures w14:val="standardContextual"/>
        </w:rPr>
      </w:pPr>
      <w:hyperlink w:anchor="_Toc230438857" w:history="1">
        <w:r w:rsidRPr="0039345B">
          <w:rPr>
            <w:rStyle w:val="Hyperlink"/>
            <w:noProof/>
            <w:sz w:val="20"/>
            <w:szCs w:val="20"/>
          </w:rPr>
          <w:t>Figure 5 Conceptual linkages</w:t>
        </w:r>
        <w:r w:rsidRPr="0039345B">
          <w:rPr>
            <w:noProof/>
            <w:webHidden/>
            <w:sz w:val="20"/>
            <w:szCs w:val="20"/>
          </w:rPr>
          <w:tab/>
        </w:r>
        <w:r w:rsidRPr="0039345B">
          <w:rPr>
            <w:noProof/>
            <w:webHidden/>
            <w:sz w:val="20"/>
            <w:szCs w:val="20"/>
          </w:rPr>
          <w:fldChar w:fldCharType="begin"/>
        </w:r>
        <w:r w:rsidRPr="0039345B">
          <w:rPr>
            <w:noProof/>
            <w:webHidden/>
            <w:sz w:val="20"/>
            <w:szCs w:val="20"/>
          </w:rPr>
          <w:instrText xml:space="preserve"> PAGEREF _Toc230438857 \h </w:instrText>
        </w:r>
        <w:r w:rsidRPr="0039345B">
          <w:rPr>
            <w:noProof/>
            <w:webHidden/>
            <w:sz w:val="20"/>
            <w:szCs w:val="20"/>
          </w:rPr>
        </w:r>
        <w:r w:rsidRPr="0039345B">
          <w:rPr>
            <w:noProof/>
            <w:webHidden/>
            <w:sz w:val="20"/>
            <w:szCs w:val="20"/>
          </w:rPr>
          <w:fldChar w:fldCharType="separate"/>
        </w:r>
        <w:r>
          <w:rPr>
            <w:noProof/>
            <w:webHidden/>
            <w:sz w:val="20"/>
            <w:szCs w:val="20"/>
          </w:rPr>
          <w:t>31</w:t>
        </w:r>
        <w:r w:rsidRPr="0039345B">
          <w:rPr>
            <w:noProof/>
            <w:webHidden/>
            <w:sz w:val="20"/>
            <w:szCs w:val="20"/>
          </w:rPr>
          <w:fldChar w:fldCharType="end"/>
        </w:r>
      </w:hyperlink>
    </w:p>
    <w:p w14:paraId="3CDBDDBE" w14:textId="5081BD42" w:rsidR="000704CC" w:rsidRPr="00BA254D" w:rsidRDefault="0039345B" w:rsidP="0039345B">
      <w:pPr>
        <w:spacing w:line="240" w:lineRule="auto"/>
      </w:pPr>
      <w:r>
        <w:rPr>
          <w:sz w:val="22"/>
          <w:szCs w:val="22"/>
        </w:rPr>
        <w:fldChar w:fldCharType="end"/>
      </w:r>
    </w:p>
    <w:p w14:paraId="19A79924" w14:textId="77777777" w:rsidR="000704CC" w:rsidRPr="00BA254D" w:rsidRDefault="000704CC"/>
    <w:p w14:paraId="58DCC328" w14:textId="232D44AE" w:rsidR="00E507FA" w:rsidRPr="00BA254D" w:rsidRDefault="00E507FA">
      <w:r w:rsidRPr="00BA254D">
        <w:br w:type="page"/>
      </w:r>
    </w:p>
    <w:p w14:paraId="6CC71254" w14:textId="58A4D839" w:rsidR="00FE0EE8" w:rsidRPr="00BA254D" w:rsidRDefault="00986186" w:rsidP="0023420C">
      <w:pPr>
        <w:pStyle w:val="Heading1"/>
        <w:spacing w:before="0" w:afterLines="120" w:after="288" w:line="240" w:lineRule="auto"/>
        <w:ind w:left="170"/>
        <w:jc w:val="both"/>
        <w:rPr>
          <w:b/>
          <w:bCs/>
          <w:sz w:val="32"/>
          <w:szCs w:val="32"/>
        </w:rPr>
      </w:pPr>
      <w:bookmarkStart w:id="3" w:name="_Toc230438662"/>
      <w:r w:rsidRPr="00BA254D">
        <w:rPr>
          <w:b/>
          <w:bCs/>
          <w:sz w:val="32"/>
          <w:szCs w:val="32"/>
        </w:rPr>
        <w:lastRenderedPageBreak/>
        <w:t>CHAPTER 1:</w:t>
      </w:r>
      <w:r w:rsidR="00510FFF" w:rsidRPr="00BA254D">
        <w:rPr>
          <w:b/>
          <w:bCs/>
          <w:sz w:val="32"/>
          <w:szCs w:val="32"/>
        </w:rPr>
        <w:t xml:space="preserve"> </w:t>
      </w:r>
      <w:r w:rsidR="00FE0EE8" w:rsidRPr="00BA254D">
        <w:rPr>
          <w:b/>
          <w:bCs/>
          <w:sz w:val="32"/>
          <w:szCs w:val="32"/>
        </w:rPr>
        <w:t xml:space="preserve">Preparing </w:t>
      </w:r>
      <w:r w:rsidR="000146AF" w:rsidRPr="00BA254D">
        <w:rPr>
          <w:b/>
          <w:bCs/>
          <w:sz w:val="32"/>
          <w:szCs w:val="32"/>
        </w:rPr>
        <w:t xml:space="preserve">for </w:t>
      </w:r>
      <w:r w:rsidR="00FE0EE8" w:rsidRPr="00BA254D">
        <w:rPr>
          <w:b/>
          <w:bCs/>
          <w:sz w:val="32"/>
          <w:szCs w:val="32"/>
        </w:rPr>
        <w:t>your essay</w:t>
      </w:r>
      <w:bookmarkEnd w:id="3"/>
    </w:p>
    <w:p w14:paraId="2C17181A" w14:textId="77777777" w:rsidR="00FE0EE8" w:rsidRPr="00BA254D" w:rsidRDefault="00FE0EE8" w:rsidP="005D494F">
      <w:pPr>
        <w:pStyle w:val="Heading2"/>
        <w:spacing w:before="0" w:afterLines="120" w:after="288" w:line="240" w:lineRule="auto"/>
        <w:ind w:left="170" w:firstLine="720"/>
        <w:jc w:val="both"/>
      </w:pPr>
      <w:bookmarkStart w:id="4" w:name="_Toc230438663"/>
      <w:r w:rsidRPr="00BA254D">
        <w:t>Before you start</w:t>
      </w:r>
      <w:bookmarkEnd w:id="4"/>
    </w:p>
    <w:p w14:paraId="7A0FE3B1" w14:textId="19EFDCD2" w:rsidR="001F4B5A" w:rsidRPr="00BA254D" w:rsidRDefault="007A5B0E" w:rsidP="009E0451">
      <w:pPr>
        <w:pStyle w:val="Normal1"/>
        <w:ind w:firstLine="0"/>
      </w:pPr>
      <w:r w:rsidRPr="00BA254D">
        <w:t xml:space="preserve">Alright, so you have an assignment to complete for </w:t>
      </w:r>
      <w:r w:rsidR="009D2A48" w:rsidRPr="00BA254D">
        <w:t xml:space="preserve">your university course. </w:t>
      </w:r>
      <w:r w:rsidR="00682997" w:rsidRPr="00BA254D">
        <w:t>Before you start writing, it’s essential to clarify a few things. What are you required to do, and by when? Find your course profile or ask your lecturer or tutor for details,</w:t>
      </w:r>
      <w:r w:rsidR="00245ADD" w:rsidRPr="00BA254D">
        <w:t xml:space="preserve"> take notes,</w:t>
      </w:r>
      <w:r w:rsidR="00682997" w:rsidRPr="00BA254D">
        <w:t xml:space="preserve"> and </w:t>
      </w:r>
      <w:r w:rsidR="00E507FA" w:rsidRPr="00BA254D">
        <w:t xml:space="preserve">pay close attention to the </w:t>
      </w:r>
      <w:r w:rsidR="00682997" w:rsidRPr="00BA254D">
        <w:t xml:space="preserve">answers to the following questions: </w:t>
      </w:r>
    </w:p>
    <w:p w14:paraId="43285E5A" w14:textId="58D4E077" w:rsidR="001F4B5A" w:rsidRPr="00BA254D" w:rsidRDefault="00682997" w:rsidP="009E0451">
      <w:pPr>
        <w:pStyle w:val="Normal1"/>
        <w:ind w:firstLine="0"/>
      </w:pPr>
      <w:r w:rsidRPr="00BA254D">
        <w:t xml:space="preserve">1. How many words/pages? Most written assignments or essays for a term paper typically range from 2,000 to 3,000 words. However, the first assignment in a course is often a shorter "taster" of around 400 to 800 words. A general guideline is 250 words per page, which helps you understand the volume of work expected. </w:t>
      </w:r>
    </w:p>
    <w:p w14:paraId="08F2A9E6" w14:textId="0FFA25F1" w:rsidR="001F4B5A" w:rsidRPr="00BA254D" w:rsidRDefault="00682997" w:rsidP="009E0451">
      <w:pPr>
        <w:pStyle w:val="Normal1"/>
        <w:ind w:firstLine="0"/>
      </w:pPr>
      <w:r w:rsidRPr="00BA254D">
        <w:t xml:space="preserve">2. Does the word limit include the reference list and citations? If they are included, this will significantly reduce your workload. </w:t>
      </w:r>
    </w:p>
    <w:p w14:paraId="407F4D56" w14:textId="0EE3D414" w:rsidR="001F4B5A" w:rsidRPr="00BA254D" w:rsidRDefault="00682997" w:rsidP="009E0451">
      <w:pPr>
        <w:pStyle w:val="Normal1"/>
        <w:ind w:firstLine="0"/>
      </w:pPr>
      <w:r w:rsidRPr="00BA254D">
        <w:t xml:space="preserve">3. Check the course title. Ensure you understand the focus of the course. For example, if your course is called "Assessment in the Middle Ages," you should not start thinking about the Jurassic period. Getting the focus right from the beginning is critical, as overlooking this detail is a common mistake. </w:t>
      </w:r>
    </w:p>
    <w:p w14:paraId="581BD71C" w14:textId="57D90439" w:rsidR="001F4B5A" w:rsidRPr="00BA254D" w:rsidRDefault="00682997" w:rsidP="009E0451">
      <w:pPr>
        <w:pStyle w:val="Normal1"/>
        <w:ind w:firstLine="0"/>
      </w:pPr>
      <w:r w:rsidRPr="00BA254D">
        <w:t xml:space="preserve">4. Is there a textbook, and is it required or preferred? If there is a textbook, you may not need to purchase it, but it’s wise to locate a copy. Review the plan for weekly reading in your course profile, paying particular attention to relevant chapters and pages scheduled in the learning activity plan before the assignment is due. </w:t>
      </w:r>
    </w:p>
    <w:p w14:paraId="1F71CF2D" w14:textId="5016967E" w:rsidR="001F4B5A" w:rsidRPr="00BA254D" w:rsidRDefault="00682997" w:rsidP="009E0451">
      <w:pPr>
        <w:pStyle w:val="Normal1"/>
        <w:ind w:firstLine="0"/>
      </w:pPr>
      <w:r w:rsidRPr="00BA254D">
        <w:t xml:space="preserve">5. Has the lecturer provided guidance materials? Sometimes, lecturers provide a breakdown of the assignment or a cheat sheet outlining their expectations for each section regarding word allocation or questions to address. Utilize this as your primary guide. </w:t>
      </w:r>
    </w:p>
    <w:p w14:paraId="7AB849C1" w14:textId="22715E86" w:rsidR="001F4B5A" w:rsidRPr="00BA254D" w:rsidRDefault="00682997" w:rsidP="009E0451">
      <w:pPr>
        <w:pStyle w:val="Normal1"/>
        <w:ind w:firstLine="0"/>
      </w:pPr>
      <w:r w:rsidRPr="00BA254D">
        <w:t xml:space="preserve">6. Preferred format? Check for any formatting requirements, such as templates, guidance on headings, and expected appendices. This also includes technical specifications like file type and naming conventions. It’s unfortunate to lose marks for using the wrong format. </w:t>
      </w:r>
    </w:p>
    <w:p w14:paraId="0F122349" w14:textId="32CF494F" w:rsidR="001F4B5A" w:rsidRPr="00BA254D" w:rsidRDefault="00682997" w:rsidP="009E0451">
      <w:pPr>
        <w:pStyle w:val="Normal1"/>
        <w:ind w:firstLine="0"/>
      </w:pPr>
      <w:r w:rsidRPr="00BA254D">
        <w:t xml:space="preserve">7. How will it be submitted? If your assignment is to be submitted online, ensure you have the necessary access. Also, check if you can submit drafts for similarity score previews. </w:t>
      </w:r>
    </w:p>
    <w:p w14:paraId="4929F02A" w14:textId="7F665D41" w:rsidR="001F4B5A" w:rsidRPr="00BA254D" w:rsidRDefault="00682997" w:rsidP="009E0451">
      <w:pPr>
        <w:pStyle w:val="Normal1"/>
        <w:ind w:firstLine="0"/>
      </w:pPr>
      <w:r w:rsidRPr="00BA254D">
        <w:lastRenderedPageBreak/>
        <w:t xml:space="preserve">8. Weighting? Understand what percentage of your overall course assessment this assignment represents. Is it 10%, or a larger percentage like 50% or more? Also, check if it’s a hurdle assessment (meaning you must pass it to pass the course). </w:t>
      </w:r>
    </w:p>
    <w:p w14:paraId="41724850" w14:textId="4D572AC3" w:rsidR="001F4B5A" w:rsidRPr="00BA254D" w:rsidRDefault="00682997" w:rsidP="009E0451">
      <w:pPr>
        <w:pStyle w:val="Normal1"/>
        <w:ind w:firstLine="0"/>
      </w:pPr>
      <w:r w:rsidRPr="00BA254D">
        <w:t xml:space="preserve">9. Find and save the full task description. This will include a list of stated learning objectives for the course and the individual assignment, which are crucial for guiding your work. </w:t>
      </w:r>
    </w:p>
    <w:p w14:paraId="1DB34BE5" w14:textId="219BC83D" w:rsidR="001F4B5A" w:rsidRPr="00BA254D" w:rsidRDefault="00682997" w:rsidP="009E0451">
      <w:pPr>
        <w:pStyle w:val="Normal1"/>
        <w:ind w:firstLine="0"/>
      </w:pPr>
      <w:r w:rsidRPr="00BA254D">
        <w:t xml:space="preserve">10. How many references should you cite? Sometimes, there are expectations regarding the number of references. </w:t>
      </w:r>
    </w:p>
    <w:p w14:paraId="59CDDC32" w14:textId="508E6403" w:rsidR="006C5600" w:rsidRPr="00BA254D" w:rsidRDefault="00682997" w:rsidP="009E0451">
      <w:pPr>
        <w:pStyle w:val="Normal1"/>
        <w:ind w:firstLine="0"/>
      </w:pPr>
      <w:r w:rsidRPr="00BA254D">
        <w:t xml:space="preserve">11. Read the criteria sheet. Pay close attention to the descriptors for different grades. Understand how many criteria there are and how they will be assessed. </w:t>
      </w:r>
    </w:p>
    <w:p w14:paraId="1D293704" w14:textId="64F0507E" w:rsidR="006C5600" w:rsidRPr="00BA254D" w:rsidRDefault="00682997" w:rsidP="009E0451">
      <w:pPr>
        <w:pStyle w:val="Normal1"/>
        <w:ind w:firstLine="0"/>
      </w:pPr>
      <w:r w:rsidRPr="00BA254D">
        <w:t xml:space="preserve">12. Restrictions or rules regarding AI usage. Review policies on the use of AI, including what is allowed and any specific requirements for reporting its use. </w:t>
      </w:r>
    </w:p>
    <w:p w14:paraId="43F3CAC1" w14:textId="7F0F4CCC" w:rsidR="006C5600" w:rsidRPr="00BA254D" w:rsidRDefault="00682997" w:rsidP="009E0451">
      <w:pPr>
        <w:pStyle w:val="Normal1"/>
        <w:ind w:firstLine="0"/>
      </w:pPr>
      <w:r w:rsidRPr="00BA254D">
        <w:t xml:space="preserve">13. Due date and penalties. Be clear about when and where you need to submit your assignment. If there are classes before the due date, attend them—lecturers often share important information during this time. Check the penalties for late submissions: is there a gradual reduction </w:t>
      </w:r>
      <w:r w:rsidR="00A12643" w:rsidRPr="00BA254D">
        <w:t>in marks per day, or a strict zero-score</w:t>
      </w:r>
      <w:r w:rsidRPr="00BA254D">
        <w:t xml:space="preserve"> policy? </w:t>
      </w:r>
    </w:p>
    <w:p w14:paraId="3921CD92" w14:textId="44226810" w:rsidR="006C5600" w:rsidRPr="00BA254D" w:rsidRDefault="00682997" w:rsidP="009E0451">
      <w:pPr>
        <w:pStyle w:val="Normal1"/>
        <w:ind w:firstLine="0"/>
      </w:pPr>
      <w:r w:rsidRPr="00BA254D">
        <w:t xml:space="preserve">14. Application for extension rules. Know how to apply for an extension if unexpected issues arise, like a computer malfunction or illness. Finding this out in a moment of crisis can be challenging. </w:t>
      </w:r>
    </w:p>
    <w:p w14:paraId="627602F5" w14:textId="30A1A5AB" w:rsidR="006C5600" w:rsidRPr="00BA254D" w:rsidRDefault="00682997" w:rsidP="009E0451">
      <w:pPr>
        <w:pStyle w:val="Normal1"/>
        <w:ind w:firstLine="0"/>
      </w:pPr>
      <w:r w:rsidRPr="00BA254D">
        <w:t xml:space="preserve">15. Submitting drafts. Some lecturers or tutors allow the submission of drafts for feedback. It’s beneficial to know if this is an option in advance. If your lecturer doesn’t offer this support, you can seek assistance from a University Learning Adviser who can guide you through the task analysis. </w:t>
      </w:r>
    </w:p>
    <w:p w14:paraId="25692B99" w14:textId="04C89EAF" w:rsidR="00EA315B" w:rsidRPr="00BA254D" w:rsidRDefault="00682997" w:rsidP="009E0451">
      <w:pPr>
        <w:pStyle w:val="Normal1"/>
        <w:ind w:firstLine="0"/>
      </w:pPr>
      <w:r w:rsidRPr="00BA254D">
        <w:t>16. File size limits. Lastly, check if there are any file size limits for uploading your assignment to avoid issues at the last moment. By addressing these points, you’ll set yourself up for a successful writing experience</w:t>
      </w:r>
      <w:r w:rsidR="007D3FD5" w:rsidRPr="00BA254D">
        <w:t>.</w:t>
      </w:r>
    </w:p>
    <w:p w14:paraId="40258C39" w14:textId="77777777" w:rsidR="00D5295A" w:rsidRPr="00BA254D" w:rsidRDefault="00974699" w:rsidP="009E0451">
      <w:pPr>
        <w:pStyle w:val="Normal1"/>
        <w:ind w:firstLine="0"/>
      </w:pPr>
      <w:r w:rsidRPr="00BA254D">
        <w:t>Most of the information you need can be found in one place: the course profile. Once you locate the course profile, be sure to select</w:t>
      </w:r>
      <w:r w:rsidR="00235C2C" w:rsidRPr="00BA254D">
        <w:t>/go to</w:t>
      </w:r>
      <w:r w:rsidRPr="00BA254D">
        <w:t xml:space="preserve"> the assessment </w:t>
      </w:r>
      <w:r w:rsidR="00235C2C" w:rsidRPr="00BA254D">
        <w:t>heading/</w:t>
      </w:r>
      <w:r w:rsidRPr="00BA254D">
        <w:t xml:space="preserve">tab. This is where you will find the assignment task outline; however, you will require more information than what that provides. The next </w:t>
      </w:r>
      <w:r w:rsidR="007439F0" w:rsidRPr="00BA254D">
        <w:t>place to visit is to the</w:t>
      </w:r>
      <w:r w:rsidRPr="00BA254D">
        <w:t xml:space="preserve"> more detailed </w:t>
      </w:r>
      <w:r w:rsidRPr="00BA254D">
        <w:lastRenderedPageBreak/>
        <w:t xml:space="preserve">summary of the assignment task, and </w:t>
      </w:r>
      <w:r w:rsidR="007439F0" w:rsidRPr="00BA254D">
        <w:t xml:space="preserve">there should also be </w:t>
      </w:r>
      <w:r w:rsidR="00D5295A" w:rsidRPr="00BA254D">
        <w:t>t</w:t>
      </w:r>
      <w:r w:rsidRPr="00BA254D">
        <w:t>he criteria sheet and marking rubric</w:t>
      </w:r>
      <w:r w:rsidR="00D5295A" w:rsidRPr="00BA254D">
        <w:t xml:space="preserve"> by digging a little further</w:t>
      </w:r>
      <w:r w:rsidRPr="00BA254D">
        <w:t xml:space="preserve">. </w:t>
      </w:r>
    </w:p>
    <w:p w14:paraId="09896743" w14:textId="6023684C" w:rsidR="00DD011A" w:rsidRPr="00BA254D" w:rsidRDefault="00974699" w:rsidP="009E0451">
      <w:pPr>
        <w:pStyle w:val="Normal1"/>
        <w:ind w:firstLine="0"/>
      </w:pPr>
      <w:r w:rsidRPr="00BA254D">
        <w:t>By finding the detailed task sheet and marking rubric/criteria, you will have gained an advantage over many of your classmates, who may be rushing through their assignments with only partial information.</w:t>
      </w:r>
      <w:r w:rsidR="00484C9D" w:rsidRPr="00BA254D">
        <w:t xml:space="preserve"> You can see in Figure </w:t>
      </w:r>
      <w:r w:rsidR="00F76C4E" w:rsidRPr="00BA254D">
        <w:t>1</w:t>
      </w:r>
      <w:r w:rsidR="00484C9D" w:rsidRPr="00BA254D">
        <w:t xml:space="preserve"> </w:t>
      </w:r>
      <w:r w:rsidR="00906B94" w:rsidRPr="00BA254D">
        <w:t>that there are at least four clicks in</w:t>
      </w:r>
      <w:r w:rsidR="003D7C49" w:rsidRPr="00BA254D">
        <w:t xml:space="preserve"> an electronic course profile </w:t>
      </w:r>
      <w:r w:rsidR="00906B94" w:rsidRPr="00BA254D">
        <w:t>for</w:t>
      </w:r>
      <w:r w:rsidR="003D7C49" w:rsidRPr="00BA254D">
        <w:t xml:space="preserve"> </w:t>
      </w:r>
      <w:r w:rsidR="00F76C4E" w:rsidRPr="00BA254D">
        <w:t>a university near me to reach</w:t>
      </w:r>
      <w:r w:rsidR="00F33961" w:rsidRPr="00BA254D">
        <w:t xml:space="preserve"> the full task description</w:t>
      </w:r>
      <w:r w:rsidR="0010775F" w:rsidRPr="00BA254D">
        <w:t xml:space="preserve"> for assignments</w:t>
      </w:r>
      <w:r w:rsidR="00F33961" w:rsidRPr="00BA254D">
        <w:t>. It’s a trap for young players who think they have all the information they need</w:t>
      </w:r>
      <w:r w:rsidR="00F76C4E" w:rsidRPr="00BA254D">
        <w:t>, but missed clicking through to the next,</w:t>
      </w:r>
      <w:r w:rsidR="00061569" w:rsidRPr="00BA254D">
        <w:t xml:space="preserve"> more detailed stage.</w:t>
      </w:r>
    </w:p>
    <w:p w14:paraId="53AFC827" w14:textId="41E4A7BF" w:rsidR="00392CCB" w:rsidRPr="00BA254D" w:rsidRDefault="005534B5" w:rsidP="00392CCB">
      <w:pPr>
        <w:pStyle w:val="Normal1"/>
        <w:keepNext/>
        <w:ind w:firstLine="0"/>
      </w:pPr>
      <w:r w:rsidRPr="00BA254D">
        <w:rPr>
          <w:noProof/>
        </w:rPr>
        <w:drawing>
          <wp:inline distT="0" distB="0" distL="0" distR="0" wp14:anchorId="75191D50" wp14:editId="2F050C6C">
            <wp:extent cx="3957637" cy="2769491"/>
            <wp:effectExtent l="0" t="0" r="5080" b="0"/>
            <wp:docPr id="91339539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7188" cy="2776175"/>
                    </a:xfrm>
                    <a:prstGeom prst="rect">
                      <a:avLst/>
                    </a:prstGeom>
                    <a:noFill/>
                    <a:ln>
                      <a:noFill/>
                    </a:ln>
                  </pic:spPr>
                </pic:pic>
              </a:graphicData>
            </a:graphic>
          </wp:inline>
        </w:drawing>
      </w:r>
    </w:p>
    <w:p w14:paraId="77FADA0E" w14:textId="45D88129" w:rsidR="00974699" w:rsidRPr="00BA254D" w:rsidRDefault="00392CCB" w:rsidP="00392CCB">
      <w:pPr>
        <w:pStyle w:val="Caption"/>
        <w:jc w:val="both"/>
      </w:pPr>
      <w:bookmarkStart w:id="5" w:name="_Toc230438853"/>
      <w:r w:rsidRPr="00BA254D">
        <w:t xml:space="preserve">Figure </w:t>
      </w:r>
      <w:r w:rsidR="00392096" w:rsidRPr="00BA254D">
        <w:fldChar w:fldCharType="begin"/>
      </w:r>
      <w:r w:rsidR="00392096" w:rsidRPr="00BA254D">
        <w:instrText xml:space="preserve"> SEQ Figure \* ARABIC </w:instrText>
      </w:r>
      <w:r w:rsidR="00392096" w:rsidRPr="00BA254D">
        <w:fldChar w:fldCharType="separate"/>
      </w:r>
      <w:r w:rsidR="0039345B">
        <w:rPr>
          <w:noProof/>
        </w:rPr>
        <w:t>1</w:t>
      </w:r>
      <w:r w:rsidR="00392096" w:rsidRPr="00BA254D">
        <w:fldChar w:fldCharType="end"/>
      </w:r>
      <w:r w:rsidRPr="00BA254D">
        <w:t xml:space="preserve"> Clicking through to the full task description</w:t>
      </w:r>
      <w:bookmarkEnd w:id="5"/>
    </w:p>
    <w:p w14:paraId="65972CB8" w14:textId="4D3FDC72" w:rsidR="00551EAA" w:rsidRPr="00BA254D" w:rsidRDefault="00551EAA" w:rsidP="00551EAA">
      <w:pPr>
        <w:pStyle w:val="Normal1"/>
      </w:pPr>
      <w:r w:rsidRPr="00BA254D">
        <w:t xml:space="preserve">Now that you’ve found </w:t>
      </w:r>
      <w:proofErr w:type="gramStart"/>
      <w:r w:rsidRPr="00BA254D">
        <w:t>all of</w:t>
      </w:r>
      <w:proofErr w:type="gramEnd"/>
      <w:r w:rsidRPr="00BA254D">
        <w:t xml:space="preserve"> the information about the set task</w:t>
      </w:r>
      <w:r w:rsidR="00216AA4" w:rsidRPr="00BA254D">
        <w:t>, you are ready to start organising</w:t>
      </w:r>
      <w:r w:rsidR="00A62F7D" w:rsidRPr="00BA254D">
        <w:t xml:space="preserve"> your thoughts. This is the time for you to carefully consider everything you’ve gathered about the assignment and its requirements</w:t>
      </w:r>
      <w:r w:rsidR="00216AA4" w:rsidRPr="00BA254D">
        <w:t xml:space="preserve">. This is still before you </w:t>
      </w:r>
      <w:proofErr w:type="gramStart"/>
      <w:r w:rsidR="00216AA4" w:rsidRPr="00BA254D">
        <w:t>actually start</w:t>
      </w:r>
      <w:proofErr w:type="gramEnd"/>
      <w:r w:rsidR="00216AA4" w:rsidRPr="00BA254D">
        <w:t xml:space="preserve"> any writing at all. At this point, you should be in heavy task analysis mode.</w:t>
      </w:r>
    </w:p>
    <w:p w14:paraId="0D047364" w14:textId="199F9A71" w:rsidR="00FE0EE8" w:rsidRPr="00BA254D" w:rsidRDefault="00FE0EE8" w:rsidP="001C709B">
      <w:pPr>
        <w:pStyle w:val="Heading2"/>
        <w:spacing w:before="0" w:after="120" w:line="240" w:lineRule="auto"/>
        <w:ind w:left="170" w:firstLine="720"/>
        <w:jc w:val="both"/>
        <w:rPr>
          <w:rFonts w:eastAsiaTheme="minorEastAsia"/>
          <w:b/>
          <w:bCs/>
        </w:rPr>
      </w:pPr>
      <w:bookmarkStart w:id="6" w:name="_Toc230438664"/>
      <w:r w:rsidRPr="00BA254D">
        <w:rPr>
          <w:rFonts w:eastAsiaTheme="minorEastAsia"/>
          <w:b/>
          <w:bCs/>
        </w:rPr>
        <w:lastRenderedPageBreak/>
        <w:t>Task analysis</w:t>
      </w:r>
      <w:bookmarkEnd w:id="6"/>
      <w:r w:rsidR="00713366" w:rsidRPr="00BA254D">
        <w:rPr>
          <w:rFonts w:eastAsiaTheme="minorEastAsia"/>
          <w:b/>
          <w:bCs/>
        </w:rPr>
        <w:t xml:space="preserve"> </w:t>
      </w:r>
    </w:p>
    <w:p w14:paraId="6F33F1B4" w14:textId="3226037F" w:rsidR="00786282" w:rsidRPr="00BA254D" w:rsidRDefault="009E197E" w:rsidP="004A0A8F">
      <w:pPr>
        <w:pStyle w:val="Normal1"/>
        <w:keepNext/>
        <w:keepLines/>
        <w:ind w:left="0"/>
      </w:pPr>
      <w:r w:rsidRPr="00BA254D">
        <w:t>Still at the preliminary stage</w:t>
      </w:r>
      <w:r w:rsidR="00830D01" w:rsidRPr="00BA254D">
        <w:t xml:space="preserve">, you need to analyse the set task very closely. </w:t>
      </w:r>
      <w:r w:rsidR="00E507FA" w:rsidRPr="00BA254D">
        <w:t xml:space="preserve">You should be able to fill in any gaps from </w:t>
      </w:r>
      <w:r w:rsidR="00247C44" w:rsidRPr="00BA254D">
        <w:t xml:space="preserve">your first efforts to </w:t>
      </w:r>
      <w:r w:rsidR="00E132DD" w:rsidRPr="00BA254D">
        <w:t xml:space="preserve">understand the assignment. </w:t>
      </w:r>
      <w:r w:rsidR="00E7783C" w:rsidRPr="00BA254D">
        <w:t>First, y</w:t>
      </w:r>
      <w:r w:rsidR="00E132DD" w:rsidRPr="00BA254D">
        <w:t xml:space="preserve">ou will need to understand what type of assessment it </w:t>
      </w:r>
      <w:r w:rsidR="00A12643" w:rsidRPr="00BA254D">
        <w:t>will</w:t>
      </w:r>
      <w:r w:rsidR="00E132DD" w:rsidRPr="00BA254D">
        <w:t xml:space="preserve"> be. </w:t>
      </w:r>
      <w:r w:rsidR="00C04474" w:rsidRPr="00BA254D">
        <w:t xml:space="preserve">There are </w:t>
      </w:r>
      <w:r w:rsidR="00E7783C" w:rsidRPr="00BA254D">
        <w:t>many kinds of</w:t>
      </w:r>
      <w:r w:rsidR="00C04474" w:rsidRPr="00BA254D">
        <w:t xml:space="preserve"> assessments: for example</w:t>
      </w:r>
      <w:r w:rsidR="00E132DD" w:rsidRPr="00BA254D">
        <w:t>,</w:t>
      </w:r>
      <w:r w:rsidR="00C04474" w:rsidRPr="00BA254D">
        <w:t xml:space="preserve"> </w:t>
      </w:r>
      <w:r w:rsidR="00154662" w:rsidRPr="00BA254D">
        <w:t xml:space="preserve">these </w:t>
      </w:r>
      <w:r w:rsidR="00E7783C" w:rsidRPr="00BA254D">
        <w:t xml:space="preserve">25 </w:t>
      </w:r>
      <w:r w:rsidR="00230D39" w:rsidRPr="00BA254D">
        <w:t xml:space="preserve">assessment “types” are </w:t>
      </w:r>
      <w:r w:rsidR="00C04474" w:rsidRPr="00BA254D">
        <w:t>from the University of Queensland website</w:t>
      </w:r>
      <w:r w:rsidR="00230D39" w:rsidRPr="00BA254D">
        <w:rPr>
          <w:rStyle w:val="FootnoteReference"/>
        </w:rPr>
        <w:footnoteReference w:id="1"/>
      </w:r>
      <w:r w:rsidR="00957D81" w:rsidRPr="00BA254D">
        <w:t>:</w:t>
      </w:r>
    </w:p>
    <w:p w14:paraId="354AC740" w14:textId="77777777" w:rsidR="00423751" w:rsidRPr="00BA254D" w:rsidRDefault="00423751" w:rsidP="00345123">
      <w:pPr>
        <w:pStyle w:val="Normal1"/>
        <w:spacing w:afterLines="0" w:after="0"/>
        <w:sectPr w:rsidR="00423751" w:rsidRPr="00BA254D" w:rsidSect="00102612">
          <w:type w:val="continuous"/>
          <w:pgSz w:w="8391" w:h="11906" w:code="11"/>
          <w:pgMar w:top="720" w:right="720" w:bottom="720" w:left="720" w:header="720" w:footer="170" w:gutter="0"/>
          <w:pgNumType w:start="1"/>
          <w:cols w:space="720"/>
          <w:docGrid w:linePitch="326" w:charSpace="-6350"/>
        </w:sectPr>
      </w:pPr>
    </w:p>
    <w:p w14:paraId="1AB1D857" w14:textId="6516D02B" w:rsidR="00345123" w:rsidRPr="00BA254D" w:rsidRDefault="00E15EF6" w:rsidP="00527C17">
      <w:pPr>
        <w:pStyle w:val="Normal1"/>
        <w:spacing w:afterLines="0" w:after="0"/>
        <w:ind w:left="0" w:firstLine="0"/>
        <w:jc w:val="left"/>
      </w:pPr>
      <w:r w:rsidRPr="00BA254D">
        <w:t>Computer Code</w:t>
      </w:r>
    </w:p>
    <w:p w14:paraId="32E51205" w14:textId="70D0F607" w:rsidR="00345123" w:rsidRPr="00BA254D" w:rsidRDefault="00E15EF6" w:rsidP="00527C17">
      <w:pPr>
        <w:pStyle w:val="Normal1"/>
        <w:spacing w:afterLines="0" w:after="0"/>
        <w:ind w:left="0" w:firstLine="0"/>
        <w:jc w:val="left"/>
      </w:pPr>
      <w:r w:rsidRPr="00BA254D">
        <w:t>Creative Production/ Exhibition</w:t>
      </w:r>
    </w:p>
    <w:p w14:paraId="38C11087" w14:textId="042F5888" w:rsidR="00345123" w:rsidRPr="00BA254D" w:rsidRDefault="00F70FD0" w:rsidP="00527C17">
      <w:pPr>
        <w:pStyle w:val="Normal1"/>
        <w:spacing w:afterLines="0" w:after="0"/>
        <w:ind w:left="0" w:firstLine="0"/>
        <w:jc w:val="left"/>
      </w:pPr>
      <w:r w:rsidRPr="00BA254D">
        <w:rPr>
          <w:highlight w:val="yellow"/>
        </w:rPr>
        <w:t>**</w:t>
      </w:r>
      <w:r w:rsidR="00E15EF6" w:rsidRPr="00BA254D">
        <w:rPr>
          <w:highlight w:val="yellow"/>
        </w:rPr>
        <w:t>Paper/ Report</w:t>
      </w:r>
      <w:r w:rsidR="00E15EF6" w:rsidRPr="00BA254D">
        <w:t>/ Annotation</w:t>
      </w:r>
      <w:r w:rsidR="00345123" w:rsidRPr="00BA254D">
        <w:t>:</w:t>
      </w:r>
      <w:r w:rsidR="00345123" w:rsidRPr="00BA254D">
        <w:rPr>
          <w:rStyle w:val="FootnoteReference"/>
        </w:rPr>
        <w:footnoteReference w:id="2"/>
      </w:r>
      <w:r w:rsidR="00345123" w:rsidRPr="00BA254D">
        <w:t xml:space="preserve"> </w:t>
      </w:r>
    </w:p>
    <w:p w14:paraId="3D6CE1D4" w14:textId="435D96A3" w:rsidR="00345123" w:rsidRPr="00BA254D" w:rsidRDefault="00F70FD0" w:rsidP="00527C17">
      <w:pPr>
        <w:pStyle w:val="Normal1"/>
        <w:spacing w:afterLines="0" w:after="0"/>
        <w:ind w:left="0" w:firstLine="0"/>
        <w:jc w:val="left"/>
      </w:pPr>
      <w:r w:rsidRPr="00BA254D">
        <w:rPr>
          <w:highlight w:val="yellow"/>
        </w:rPr>
        <w:t>**</w:t>
      </w:r>
      <w:r w:rsidR="00E15EF6" w:rsidRPr="00BA254D">
        <w:rPr>
          <w:highlight w:val="yellow"/>
        </w:rPr>
        <w:t>Essay/ Critiqu</w:t>
      </w:r>
      <w:r w:rsidR="00E15EF6" w:rsidRPr="00BA254D">
        <w:t>e</w:t>
      </w:r>
    </w:p>
    <w:p w14:paraId="14655E43" w14:textId="64FDBE46" w:rsidR="00345123" w:rsidRPr="00BA254D" w:rsidRDefault="00E15EF6" w:rsidP="00527C17">
      <w:pPr>
        <w:pStyle w:val="Normal1"/>
        <w:spacing w:afterLines="0" w:after="0"/>
        <w:ind w:left="0" w:firstLine="0"/>
        <w:jc w:val="left"/>
      </w:pPr>
      <w:r w:rsidRPr="00BA254D">
        <w:t>Examination</w:t>
      </w:r>
    </w:p>
    <w:p w14:paraId="4E59FC05" w14:textId="4CB10997" w:rsidR="00345123" w:rsidRPr="00BA254D" w:rsidRDefault="00E15EF6" w:rsidP="00527C17">
      <w:pPr>
        <w:pStyle w:val="Normal1"/>
        <w:spacing w:afterLines="0" w:after="0"/>
        <w:ind w:left="0" w:firstLine="0"/>
        <w:jc w:val="left"/>
      </w:pPr>
      <w:r w:rsidRPr="00BA254D">
        <w:t>Notebook/ Logbook</w:t>
      </w:r>
    </w:p>
    <w:p w14:paraId="6C798473" w14:textId="3EC9C83D" w:rsidR="00345123" w:rsidRPr="00BA254D" w:rsidRDefault="00E15EF6" w:rsidP="00527C17">
      <w:pPr>
        <w:pStyle w:val="Normal1"/>
        <w:spacing w:afterLines="0" w:after="0"/>
        <w:ind w:left="0" w:firstLine="0"/>
        <w:jc w:val="left"/>
      </w:pPr>
      <w:r w:rsidRPr="00BA254D">
        <w:t>Participation/ Student contribution</w:t>
      </w:r>
    </w:p>
    <w:p w14:paraId="4DC15978" w14:textId="5E139297" w:rsidR="00345123" w:rsidRPr="00BA254D" w:rsidRDefault="00E15EF6" w:rsidP="00527C17">
      <w:pPr>
        <w:pStyle w:val="Normal1"/>
        <w:spacing w:afterLines="0" w:after="0"/>
        <w:ind w:left="0" w:firstLine="0"/>
        <w:jc w:val="left"/>
      </w:pPr>
      <w:r w:rsidRPr="00BA254D">
        <w:t>Performance</w:t>
      </w:r>
    </w:p>
    <w:p w14:paraId="39D7A87E" w14:textId="2FEBA12B" w:rsidR="00345123" w:rsidRPr="00BA254D" w:rsidRDefault="00E15EF6" w:rsidP="00527C17">
      <w:pPr>
        <w:pStyle w:val="Normal1"/>
        <w:spacing w:afterLines="0" w:after="0"/>
        <w:ind w:left="0" w:firstLine="0"/>
        <w:jc w:val="left"/>
      </w:pPr>
      <w:r w:rsidRPr="00BA254D">
        <w:t>Placement</w:t>
      </w:r>
    </w:p>
    <w:p w14:paraId="210AFAC6" w14:textId="7D92C130" w:rsidR="00345123" w:rsidRPr="00BA254D" w:rsidRDefault="00E15EF6" w:rsidP="00527C17">
      <w:pPr>
        <w:pStyle w:val="Normal1"/>
        <w:spacing w:afterLines="0" w:after="0"/>
        <w:ind w:left="0" w:firstLine="0"/>
        <w:jc w:val="left"/>
      </w:pPr>
      <w:r w:rsidRPr="00BA254D">
        <w:t>Portfolio</w:t>
      </w:r>
    </w:p>
    <w:p w14:paraId="5A296225" w14:textId="020A5516" w:rsidR="00345123" w:rsidRPr="00BA254D" w:rsidRDefault="00E15EF6" w:rsidP="00527C17">
      <w:pPr>
        <w:pStyle w:val="Normal1"/>
        <w:spacing w:afterLines="0" w:after="0"/>
        <w:ind w:left="0" w:firstLine="0"/>
        <w:jc w:val="left"/>
      </w:pPr>
      <w:r w:rsidRPr="00BA254D">
        <w:t>Poster</w:t>
      </w:r>
    </w:p>
    <w:p w14:paraId="22C45182" w14:textId="616EF033" w:rsidR="00345123" w:rsidRPr="00BA254D" w:rsidRDefault="00E15EF6" w:rsidP="00527C17">
      <w:pPr>
        <w:pStyle w:val="Normal1"/>
        <w:spacing w:afterLines="0" w:after="0"/>
        <w:ind w:left="0" w:firstLine="0"/>
        <w:jc w:val="left"/>
      </w:pPr>
      <w:r w:rsidRPr="00BA254D">
        <w:t>Practical/ Demonstration</w:t>
      </w:r>
    </w:p>
    <w:p w14:paraId="6CECC864" w14:textId="7801D21B" w:rsidR="00345123" w:rsidRPr="00BA254D" w:rsidRDefault="00E15EF6" w:rsidP="00527C17">
      <w:pPr>
        <w:pStyle w:val="Normal1"/>
        <w:spacing w:afterLines="0" w:after="0"/>
        <w:ind w:left="0" w:firstLine="0"/>
        <w:jc w:val="left"/>
      </w:pPr>
      <w:r w:rsidRPr="00BA254D">
        <w:t>Presentation</w:t>
      </w:r>
    </w:p>
    <w:p w14:paraId="26BE0454" w14:textId="78E65722" w:rsidR="00345123" w:rsidRPr="00BA254D" w:rsidRDefault="00E15EF6" w:rsidP="00527C17">
      <w:pPr>
        <w:pStyle w:val="Normal1"/>
        <w:spacing w:afterLines="0" w:after="0"/>
        <w:ind w:left="0" w:firstLine="0"/>
        <w:jc w:val="left"/>
      </w:pPr>
      <w:r w:rsidRPr="00BA254D">
        <w:t>Product/ Design</w:t>
      </w:r>
    </w:p>
    <w:p w14:paraId="675D086A" w14:textId="49562219" w:rsidR="00345123" w:rsidRPr="00BA254D" w:rsidRDefault="0077787C" w:rsidP="00527C17">
      <w:pPr>
        <w:pStyle w:val="Normal1"/>
        <w:spacing w:afterLines="0" w:after="0"/>
        <w:ind w:left="0" w:firstLine="0"/>
        <w:jc w:val="left"/>
      </w:pPr>
      <w:r w:rsidRPr="00BA254D">
        <w:rPr>
          <w:highlight w:val="yellow"/>
        </w:rPr>
        <w:t>**</w:t>
      </w:r>
      <w:r w:rsidR="00E15EF6" w:rsidRPr="00BA254D">
        <w:rPr>
          <w:highlight w:val="yellow"/>
        </w:rPr>
        <w:t>Project</w:t>
      </w:r>
    </w:p>
    <w:p w14:paraId="092907B4" w14:textId="01914069" w:rsidR="00345123" w:rsidRPr="00BA254D" w:rsidRDefault="00E15EF6" w:rsidP="00527C17">
      <w:pPr>
        <w:pStyle w:val="Normal1"/>
        <w:spacing w:afterLines="0" w:after="0"/>
        <w:ind w:left="0" w:firstLine="0"/>
        <w:jc w:val="left"/>
      </w:pPr>
      <w:r w:rsidRPr="00BA254D">
        <w:t>Quiz</w:t>
      </w:r>
    </w:p>
    <w:p w14:paraId="1139090C" w14:textId="6EE14C28" w:rsidR="00345123" w:rsidRPr="00BA254D" w:rsidRDefault="0077787C" w:rsidP="00527C17">
      <w:pPr>
        <w:pStyle w:val="Normal1"/>
        <w:spacing w:afterLines="0" w:after="0"/>
        <w:ind w:left="0" w:firstLine="0"/>
        <w:jc w:val="left"/>
      </w:pPr>
      <w:r w:rsidRPr="00BA254D">
        <w:rPr>
          <w:highlight w:val="yellow"/>
        </w:rPr>
        <w:t>**</w:t>
      </w:r>
      <w:r w:rsidR="00E15EF6" w:rsidRPr="00BA254D">
        <w:rPr>
          <w:highlight w:val="yellow"/>
        </w:rPr>
        <w:t>Reflection</w:t>
      </w:r>
    </w:p>
    <w:p w14:paraId="6F5ECFE9" w14:textId="632764FA" w:rsidR="00345123" w:rsidRPr="00BA254D" w:rsidRDefault="00E15EF6" w:rsidP="00527C17">
      <w:pPr>
        <w:pStyle w:val="Normal1"/>
        <w:spacing w:afterLines="0" w:after="0"/>
        <w:ind w:left="0" w:firstLine="0"/>
        <w:jc w:val="left"/>
      </w:pPr>
      <w:r w:rsidRPr="00BA254D">
        <w:t>Role play/ Simulation</w:t>
      </w:r>
    </w:p>
    <w:p w14:paraId="78306F9D" w14:textId="5842ECCF" w:rsidR="00345123" w:rsidRPr="00BA254D" w:rsidRDefault="0077787C" w:rsidP="00527C17">
      <w:pPr>
        <w:pStyle w:val="Normal1"/>
        <w:spacing w:afterLines="0" w:after="0"/>
        <w:ind w:left="0" w:firstLine="0"/>
        <w:jc w:val="left"/>
      </w:pPr>
      <w:r w:rsidRPr="00BA254D">
        <w:rPr>
          <w:highlight w:val="yellow"/>
        </w:rPr>
        <w:t>**</w:t>
      </w:r>
      <w:r w:rsidR="00E15EF6" w:rsidRPr="00BA254D">
        <w:rPr>
          <w:highlight w:val="yellow"/>
        </w:rPr>
        <w:t>Thesis</w:t>
      </w:r>
    </w:p>
    <w:p w14:paraId="5170E9BC" w14:textId="031F4A41" w:rsidR="00345123" w:rsidRPr="00BA254D" w:rsidRDefault="00E15EF6" w:rsidP="00527C17">
      <w:pPr>
        <w:pStyle w:val="Normal1"/>
        <w:spacing w:afterLines="0" w:after="0"/>
        <w:ind w:left="0" w:firstLine="0"/>
        <w:jc w:val="left"/>
      </w:pPr>
      <w:r w:rsidRPr="00BA254D">
        <w:t>Translation/ Interpretation</w:t>
      </w:r>
    </w:p>
    <w:p w14:paraId="23764664" w14:textId="627056FC" w:rsidR="00E15EF6" w:rsidRPr="00BA254D" w:rsidRDefault="00E15EF6" w:rsidP="00527C17">
      <w:pPr>
        <w:pStyle w:val="Normal1"/>
        <w:spacing w:afterLines="0" w:after="0"/>
        <w:ind w:left="0" w:firstLine="0"/>
        <w:jc w:val="left"/>
      </w:pPr>
      <w:r w:rsidRPr="00BA254D">
        <w:t>Tutorial/ Problem Set</w:t>
      </w:r>
    </w:p>
    <w:p w14:paraId="10CABEB7" w14:textId="0D93404F" w:rsidR="00423751" w:rsidRPr="00BA254D" w:rsidRDefault="00423751" w:rsidP="004A0A8F">
      <w:pPr>
        <w:pStyle w:val="Normal1"/>
        <w:spacing w:afterLines="0" w:after="0"/>
        <w:ind w:left="0" w:firstLine="0"/>
        <w:sectPr w:rsidR="00423751" w:rsidRPr="00BA254D" w:rsidSect="00A327F6">
          <w:type w:val="continuous"/>
          <w:pgSz w:w="8391" w:h="11906" w:code="11"/>
          <w:pgMar w:top="720" w:right="720" w:bottom="720" w:left="720" w:header="720" w:footer="170" w:gutter="0"/>
          <w:pgNumType w:start="1"/>
          <w:cols w:num="2" w:space="720"/>
          <w:docGrid w:linePitch="326" w:charSpace="-6350"/>
        </w:sectPr>
      </w:pPr>
    </w:p>
    <w:p w14:paraId="63F65D42" w14:textId="77777777" w:rsidR="008A7D95" w:rsidRPr="00BA254D" w:rsidRDefault="008A7D95" w:rsidP="000433EB">
      <w:pPr>
        <w:pStyle w:val="Normal1"/>
        <w:spacing w:afterLines="0" w:after="0"/>
        <w:ind w:left="0" w:firstLine="0"/>
      </w:pPr>
    </w:p>
    <w:p w14:paraId="6202855A" w14:textId="26985512" w:rsidR="000433EB" w:rsidRPr="00BA254D" w:rsidRDefault="00715A3C" w:rsidP="006F3373">
      <w:pPr>
        <w:pStyle w:val="Normal1"/>
        <w:spacing w:afterLines="0" w:after="60"/>
        <w:ind w:left="0" w:firstLine="0"/>
      </w:pPr>
      <w:r w:rsidRPr="00BA254D">
        <w:t>Each assessment type is unique</w:t>
      </w:r>
      <w:r w:rsidR="00E7783C" w:rsidRPr="00BA254D">
        <w:t xml:space="preserve"> and can be interpreted </w:t>
      </w:r>
      <w:r w:rsidR="00E37623" w:rsidRPr="00BA254D">
        <w:t>widely</w:t>
      </w:r>
      <w:r w:rsidR="00E7783C" w:rsidRPr="00BA254D">
        <w:t xml:space="preserve"> differently</w:t>
      </w:r>
      <w:r w:rsidR="00B4186C" w:rsidRPr="00BA254D">
        <w:t xml:space="preserve"> </w:t>
      </w:r>
      <w:r w:rsidR="00E37623" w:rsidRPr="00BA254D">
        <w:t>across disciplines, levels or stages of study, and even by different lecturers who have set the task.</w:t>
      </w:r>
      <w:r w:rsidRPr="00BA254D">
        <w:t xml:space="preserve"> This handbook </w:t>
      </w:r>
      <w:r w:rsidR="00491DCD" w:rsidRPr="00BA254D">
        <w:t xml:space="preserve">is designed to assist you with </w:t>
      </w:r>
      <w:r w:rsidR="00F70FD0" w:rsidRPr="00BA254D">
        <w:t xml:space="preserve">preparing assignments </w:t>
      </w:r>
      <w:r w:rsidR="00491DCD" w:rsidRPr="00BA254D">
        <w:t xml:space="preserve">marked with </w:t>
      </w:r>
      <w:r w:rsidR="00F70FD0" w:rsidRPr="00BA254D">
        <w:t>**.</w:t>
      </w:r>
      <w:r w:rsidR="00774F3B" w:rsidRPr="00BA254D">
        <w:t xml:space="preserve"> </w:t>
      </w:r>
      <w:r w:rsidR="002A389E" w:rsidRPr="00BA254D">
        <w:t>Let’s have a practice. Imagine you’ve received this task</w:t>
      </w:r>
      <w:r w:rsidR="00422CFD" w:rsidRPr="00BA254D">
        <w:t xml:space="preserve"> </w:t>
      </w:r>
      <w:r w:rsidR="00E91476" w:rsidRPr="00BA254D">
        <w:t>[</w:t>
      </w:r>
      <w:r w:rsidR="00422CFD" w:rsidRPr="00BA254D">
        <w:t>Text Box 1</w:t>
      </w:r>
      <w:r w:rsidR="00E91476" w:rsidRPr="00BA254D">
        <w:t>]</w:t>
      </w:r>
      <w:r w:rsidR="0043495E" w:rsidRPr="00BA254D">
        <w:t xml:space="preserve">. You should take a </w:t>
      </w:r>
      <w:r w:rsidR="00AD3B4F" w:rsidRPr="00BA254D">
        <w:t xml:space="preserve">careful </w:t>
      </w:r>
      <w:r w:rsidR="00AB65B8" w:rsidRPr="00BA254D">
        <w:t>step-by-step</w:t>
      </w:r>
      <w:r w:rsidR="00AD3B4F" w:rsidRPr="00BA254D">
        <w:t xml:space="preserve"> approach to the task analysis.</w:t>
      </w:r>
    </w:p>
    <w:p w14:paraId="6F8D75FF" w14:textId="5C761A56" w:rsidR="00061569" w:rsidRPr="00BA254D" w:rsidRDefault="00061569" w:rsidP="006F3373">
      <w:pPr>
        <w:pStyle w:val="Normal1"/>
        <w:spacing w:afterLines="0" w:after="60"/>
        <w:ind w:left="0" w:firstLine="0"/>
      </w:pPr>
    </w:p>
    <w:p w14:paraId="7A740B9E" w14:textId="77777777" w:rsidR="00A24F1D" w:rsidRPr="00BA254D" w:rsidRDefault="00AD3B4F" w:rsidP="000433EB">
      <w:pPr>
        <w:pStyle w:val="Normal1"/>
        <w:spacing w:afterLines="0" w:after="0"/>
        <w:ind w:left="0" w:firstLine="0"/>
      </w:pPr>
      <w:r w:rsidRPr="00BA254D">
        <w:t xml:space="preserve"> Step 1: Administration aspects</w:t>
      </w:r>
      <w:r w:rsidR="00AC2737" w:rsidRPr="00BA254D">
        <w:t>:</w:t>
      </w:r>
      <w:r w:rsidR="00625751" w:rsidRPr="00BA254D">
        <w:t xml:space="preserve"> </w:t>
      </w:r>
      <w:r w:rsidR="00AC2737" w:rsidRPr="00BA254D">
        <w:t xml:space="preserve">marked with </w:t>
      </w:r>
      <w:r w:rsidR="00EE34D6" w:rsidRPr="00BA254D">
        <w:t xml:space="preserve">a </w:t>
      </w:r>
      <w:r w:rsidR="00E9619D" w:rsidRPr="00BA254D">
        <w:t>yellow highlight</w:t>
      </w:r>
    </w:p>
    <w:p w14:paraId="6AB94BFA" w14:textId="39DD3A79" w:rsidR="00E132DD" w:rsidRPr="00BA254D" w:rsidRDefault="00AB48F0" w:rsidP="00AB48F0">
      <w:pPr>
        <w:pStyle w:val="Normal1"/>
        <w:spacing w:afterLines="0" w:after="0"/>
        <w:ind w:left="1701" w:firstLine="0"/>
      </w:pPr>
      <w:r w:rsidRPr="00BA254D">
        <w:rPr>
          <w:noProof/>
        </w:rPr>
        <w:drawing>
          <wp:anchor distT="0" distB="0" distL="114300" distR="114300" simplePos="0" relativeHeight="251673600" behindDoc="0" locked="0" layoutInCell="1" allowOverlap="1" wp14:anchorId="7B8A8C43" wp14:editId="6B735C77">
            <wp:simplePos x="0" y="0"/>
            <wp:positionH relativeFrom="column">
              <wp:posOffset>255270</wp:posOffset>
            </wp:positionH>
            <wp:positionV relativeFrom="paragraph">
              <wp:posOffset>138430</wp:posOffset>
            </wp:positionV>
            <wp:extent cx="767442" cy="1138152"/>
            <wp:effectExtent l="0" t="0" r="0" b="5080"/>
            <wp:wrapNone/>
            <wp:docPr id="4659463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flipH="1">
                      <a:off x="0" y="0"/>
                      <a:ext cx="767442" cy="11381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32DD" w:rsidRPr="00BA254D">
        <w:t xml:space="preserve">These are the general </w:t>
      </w:r>
      <w:r w:rsidR="000D6B33" w:rsidRPr="00BA254D">
        <w:t>administrative</w:t>
      </w:r>
      <w:r w:rsidR="00E132DD" w:rsidRPr="00BA254D">
        <w:t xml:space="preserve"> </w:t>
      </w:r>
      <w:r w:rsidR="00903845" w:rsidRPr="00BA254D">
        <w:t xml:space="preserve">details </w:t>
      </w:r>
      <w:r w:rsidR="00E132DD" w:rsidRPr="00BA254D">
        <w:t>for the assignment</w:t>
      </w:r>
      <w:r w:rsidR="00BC21E1" w:rsidRPr="00BA254D">
        <w:t xml:space="preserve">. As you can see </w:t>
      </w:r>
      <w:r w:rsidR="000A0C13" w:rsidRPr="00BA254D">
        <w:t>in Text Box 1, this information covers the assignment title</w:t>
      </w:r>
      <w:r w:rsidR="00ED13A6" w:rsidRPr="00BA254D">
        <w:t>, the assignment type category</w:t>
      </w:r>
      <w:r w:rsidR="008210EE" w:rsidRPr="00BA254D">
        <w:t xml:space="preserve">, and </w:t>
      </w:r>
      <w:r w:rsidR="00E94D8A" w:rsidRPr="00BA254D">
        <w:t>general submission expectations</w:t>
      </w:r>
      <w:r w:rsidR="009B6CAD" w:rsidRPr="00BA254D">
        <w:t>.</w:t>
      </w:r>
      <w:r w:rsidR="00C11F9A" w:rsidRPr="00BA254D">
        <w:t xml:space="preserve"> A </w:t>
      </w:r>
      <w:r w:rsidR="00E41455" w:rsidRPr="00BA254D">
        <w:t xml:space="preserve">piece of information often overlooked is the </w:t>
      </w:r>
      <w:r w:rsidR="008210EE" w:rsidRPr="00BA254D">
        <w:t>course title and the assessment item title</w:t>
      </w:r>
      <w:r w:rsidR="00E41455" w:rsidRPr="00BA254D">
        <w:t xml:space="preserve">. </w:t>
      </w:r>
      <w:r w:rsidR="00B169AC" w:rsidRPr="00BA254D">
        <w:t>Very often</w:t>
      </w:r>
      <w:r w:rsidR="008210EE" w:rsidRPr="00BA254D">
        <w:t>,</w:t>
      </w:r>
      <w:r w:rsidR="00B169AC" w:rsidRPr="00BA254D">
        <w:t xml:space="preserve"> students present their work </w:t>
      </w:r>
      <w:r w:rsidR="00030C34" w:rsidRPr="00BA254D">
        <w:t>on a topic</w:t>
      </w:r>
      <w:r w:rsidR="00B169AC" w:rsidRPr="00BA254D">
        <w:t xml:space="preserve"> that is completely off track</w:t>
      </w:r>
      <w:r w:rsidR="00D92012" w:rsidRPr="00BA254D">
        <w:t xml:space="preserve">. They do this because they have forgotten what the course is supposed to be about. The example task in Text Box 1 </w:t>
      </w:r>
      <w:r w:rsidR="00030C34" w:rsidRPr="00BA254D">
        <w:t>needs to be all about learning and development, even though it is barely mentioned in the task outline … simply because, well, that’s the course title, isn’t it?</w:t>
      </w:r>
    </w:p>
    <w:p w14:paraId="7A10F610" w14:textId="060E5050" w:rsidR="005F6A45" w:rsidRPr="00BA254D" w:rsidRDefault="00F1447D" w:rsidP="000433EB">
      <w:pPr>
        <w:pStyle w:val="Normal1"/>
        <w:spacing w:afterLines="0" w:after="0"/>
        <w:ind w:left="0" w:firstLine="0"/>
      </w:pPr>
      <w:r w:rsidRPr="00BA254D">
        <w:rPr>
          <w:noProof/>
        </w:rPr>
        <w:lastRenderedPageBreak/>
        <w:drawing>
          <wp:anchor distT="0" distB="0" distL="114300" distR="114300" simplePos="0" relativeHeight="251674624" behindDoc="0" locked="0" layoutInCell="1" allowOverlap="1" wp14:anchorId="34EF2648" wp14:editId="2DA1B753">
            <wp:simplePos x="0" y="0"/>
            <wp:positionH relativeFrom="column">
              <wp:posOffset>187959</wp:posOffset>
            </wp:positionH>
            <wp:positionV relativeFrom="paragraph">
              <wp:posOffset>144780</wp:posOffset>
            </wp:positionV>
            <wp:extent cx="788440" cy="1315720"/>
            <wp:effectExtent l="0" t="0" r="0" b="0"/>
            <wp:wrapNone/>
            <wp:docPr id="25762913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794664" cy="13261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6A45" w:rsidRPr="00BA254D">
        <w:t>Step 2: Task description</w:t>
      </w:r>
      <w:r w:rsidR="00F70800" w:rsidRPr="00BA254D">
        <w:t>; marked with green highlight</w:t>
      </w:r>
      <w:r w:rsidR="004A0A8F" w:rsidRPr="00BA254D">
        <w:t xml:space="preserve">. </w:t>
      </w:r>
    </w:p>
    <w:p w14:paraId="61E7E74C" w14:textId="77777777" w:rsidR="00A24F1D" w:rsidRPr="00BA254D" w:rsidRDefault="00A24F1D" w:rsidP="000433EB">
      <w:pPr>
        <w:pStyle w:val="Normal1"/>
        <w:spacing w:afterLines="0" w:after="0"/>
        <w:ind w:left="0" w:firstLine="0"/>
      </w:pPr>
    </w:p>
    <w:p w14:paraId="18D57DD6" w14:textId="3BA362B3" w:rsidR="009B6CAD" w:rsidRPr="00BA254D" w:rsidRDefault="009B6CAD" w:rsidP="00AB48F0">
      <w:pPr>
        <w:pStyle w:val="Normal1"/>
        <w:spacing w:afterLines="0" w:after="0"/>
        <w:ind w:left="1701" w:firstLine="0"/>
      </w:pPr>
      <w:r w:rsidRPr="00BA254D">
        <w:t xml:space="preserve">This is </w:t>
      </w:r>
      <w:r w:rsidR="00D43624" w:rsidRPr="00BA254D">
        <w:t>the directions for the task itself, what you basically need to do.</w:t>
      </w:r>
    </w:p>
    <w:p w14:paraId="6DEBEDD2" w14:textId="77777777" w:rsidR="00AB48F0" w:rsidRPr="00BA254D" w:rsidRDefault="00AB48F0" w:rsidP="00AB48F0">
      <w:pPr>
        <w:pStyle w:val="Normal1"/>
        <w:spacing w:afterLines="0" w:after="0"/>
        <w:ind w:left="1701" w:firstLine="0"/>
      </w:pPr>
    </w:p>
    <w:p w14:paraId="63394159" w14:textId="77777777" w:rsidR="00AB48F0" w:rsidRPr="00BA254D" w:rsidRDefault="00AB48F0" w:rsidP="00AB48F0">
      <w:pPr>
        <w:pStyle w:val="Normal1"/>
        <w:spacing w:afterLines="0" w:after="0"/>
        <w:ind w:left="1701" w:firstLine="0"/>
      </w:pPr>
    </w:p>
    <w:p w14:paraId="06E951A5" w14:textId="77777777" w:rsidR="00AB48F0" w:rsidRPr="00BA254D" w:rsidRDefault="00AB48F0" w:rsidP="00AB48F0">
      <w:pPr>
        <w:pStyle w:val="Normal1"/>
        <w:spacing w:afterLines="0" w:after="0"/>
        <w:ind w:left="1701" w:firstLine="0"/>
      </w:pPr>
    </w:p>
    <w:p w14:paraId="24765A4F" w14:textId="77777777" w:rsidR="00AB48F0" w:rsidRPr="00BA254D" w:rsidRDefault="00AB48F0" w:rsidP="00AB48F0">
      <w:pPr>
        <w:pStyle w:val="Normal1"/>
        <w:spacing w:afterLines="0" w:after="0"/>
        <w:ind w:left="1701" w:firstLine="0"/>
      </w:pPr>
    </w:p>
    <w:p w14:paraId="6E94A648" w14:textId="77777777" w:rsidR="00061569" w:rsidRPr="00BA254D" w:rsidRDefault="00061569" w:rsidP="009B6CAD">
      <w:pPr>
        <w:pStyle w:val="Normal1"/>
        <w:spacing w:afterLines="0" w:after="0"/>
        <w:ind w:left="720" w:firstLine="0"/>
      </w:pPr>
    </w:p>
    <w:p w14:paraId="7A7EE96E" w14:textId="77777777" w:rsidR="00F1447D" w:rsidRPr="00BA254D" w:rsidRDefault="00F1447D" w:rsidP="000433EB">
      <w:pPr>
        <w:pStyle w:val="Normal1"/>
        <w:spacing w:afterLines="0" w:after="0"/>
        <w:ind w:left="0" w:firstLine="0"/>
      </w:pPr>
    </w:p>
    <w:p w14:paraId="0F68B2EB" w14:textId="77777777" w:rsidR="00367DCD" w:rsidRPr="00BA254D" w:rsidRDefault="00367DCD" w:rsidP="000433EB">
      <w:pPr>
        <w:pStyle w:val="Normal1"/>
        <w:spacing w:afterLines="0" w:after="0"/>
        <w:ind w:left="0" w:firstLine="0"/>
      </w:pPr>
    </w:p>
    <w:p w14:paraId="4A3CE286" w14:textId="77777777" w:rsidR="00367DCD" w:rsidRPr="00BA254D" w:rsidRDefault="00367DCD" w:rsidP="000433EB">
      <w:pPr>
        <w:pStyle w:val="Normal1"/>
        <w:spacing w:afterLines="0" w:after="0"/>
        <w:ind w:left="0" w:firstLine="0"/>
      </w:pPr>
    </w:p>
    <w:p w14:paraId="26AFFD38" w14:textId="3EA49034" w:rsidR="00AB65B8" w:rsidRPr="00BA254D" w:rsidRDefault="00F70800" w:rsidP="000433EB">
      <w:pPr>
        <w:pStyle w:val="Normal1"/>
        <w:spacing w:afterLines="0" w:after="0"/>
        <w:ind w:left="0" w:firstLine="0"/>
      </w:pPr>
      <w:r w:rsidRPr="00BA254D">
        <w:t>Step 3: Task restrictions, marked with a blue highlight</w:t>
      </w:r>
    </w:p>
    <w:p w14:paraId="75C07456" w14:textId="1190469A" w:rsidR="00A24F1D" w:rsidRPr="00BA254D" w:rsidRDefault="00CF738C" w:rsidP="000433EB">
      <w:pPr>
        <w:pStyle w:val="Normal1"/>
        <w:spacing w:afterLines="0" w:after="0"/>
        <w:ind w:left="0" w:firstLine="0"/>
      </w:pPr>
      <w:r w:rsidRPr="00BA254D">
        <w:rPr>
          <w:noProof/>
        </w:rPr>
        <w:drawing>
          <wp:anchor distT="0" distB="0" distL="114300" distR="114300" simplePos="0" relativeHeight="251675648" behindDoc="0" locked="0" layoutInCell="1" allowOverlap="1" wp14:anchorId="6D6D44F4" wp14:editId="003834C2">
            <wp:simplePos x="0" y="0"/>
            <wp:positionH relativeFrom="margin">
              <wp:posOffset>223520</wp:posOffset>
            </wp:positionH>
            <wp:positionV relativeFrom="paragraph">
              <wp:posOffset>113030</wp:posOffset>
            </wp:positionV>
            <wp:extent cx="775970" cy="1671955"/>
            <wp:effectExtent l="0" t="0" r="5080" b="4445"/>
            <wp:wrapNone/>
            <wp:docPr id="3663582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H="1">
                      <a:off x="0" y="0"/>
                      <a:ext cx="775970" cy="1671955"/>
                    </a:xfrm>
                    <a:prstGeom prst="rect">
                      <a:avLst/>
                    </a:prstGeom>
                    <a:noFill/>
                    <a:ln>
                      <a:noFill/>
                    </a:ln>
                  </pic:spPr>
                </pic:pic>
              </a:graphicData>
            </a:graphic>
          </wp:anchor>
        </w:drawing>
      </w:r>
    </w:p>
    <w:p w14:paraId="6AD0E73B" w14:textId="3B9839A3" w:rsidR="00D43624" w:rsidRPr="00BA254D" w:rsidRDefault="00D43624" w:rsidP="00561A59">
      <w:pPr>
        <w:pStyle w:val="Normal1"/>
        <w:spacing w:afterLines="0" w:after="0"/>
        <w:ind w:left="1701" w:firstLine="0"/>
      </w:pPr>
      <w:r w:rsidRPr="00BA254D">
        <w:t xml:space="preserve">These are any </w:t>
      </w:r>
      <w:r w:rsidR="00755FFF" w:rsidRPr="00BA254D">
        <w:t>qualifiers</w:t>
      </w:r>
      <w:r w:rsidR="005E15B5" w:rsidRPr="00BA254D">
        <w:t xml:space="preserve">, any </w:t>
      </w:r>
      <w:r w:rsidR="002D1649" w:rsidRPr="00BA254D">
        <w:t>limits to the scope of the task.</w:t>
      </w:r>
    </w:p>
    <w:p w14:paraId="320D3F45" w14:textId="3F6E9D2B" w:rsidR="00367DCD" w:rsidRPr="00BA254D" w:rsidRDefault="00367DCD" w:rsidP="00D43624">
      <w:pPr>
        <w:pStyle w:val="Normal1"/>
        <w:spacing w:afterLines="0" w:after="0"/>
        <w:ind w:left="720" w:firstLine="0"/>
      </w:pPr>
    </w:p>
    <w:p w14:paraId="6C177399" w14:textId="1D5C5986" w:rsidR="00367DCD" w:rsidRPr="00BA254D" w:rsidRDefault="00367DCD" w:rsidP="00D43624">
      <w:pPr>
        <w:pStyle w:val="Normal1"/>
        <w:spacing w:afterLines="0" w:after="0"/>
        <w:ind w:left="720" w:firstLine="0"/>
      </w:pPr>
    </w:p>
    <w:p w14:paraId="46AB00DE" w14:textId="77777777" w:rsidR="00367DCD" w:rsidRPr="00BA254D" w:rsidRDefault="00367DCD" w:rsidP="00D43624">
      <w:pPr>
        <w:pStyle w:val="Normal1"/>
        <w:spacing w:afterLines="0" w:after="0"/>
        <w:ind w:left="720" w:firstLine="0"/>
      </w:pPr>
    </w:p>
    <w:p w14:paraId="108E7C74" w14:textId="3FAFE313" w:rsidR="00367DCD" w:rsidRPr="00BA254D" w:rsidRDefault="00367DCD" w:rsidP="00D43624">
      <w:pPr>
        <w:pStyle w:val="Normal1"/>
        <w:spacing w:afterLines="0" w:after="0"/>
        <w:ind w:left="720" w:firstLine="0"/>
      </w:pPr>
    </w:p>
    <w:p w14:paraId="22B24F87" w14:textId="37481B6F" w:rsidR="00367DCD" w:rsidRPr="00BA254D" w:rsidRDefault="00367DCD" w:rsidP="00D43624">
      <w:pPr>
        <w:pStyle w:val="Normal1"/>
        <w:spacing w:afterLines="0" w:after="0"/>
        <w:ind w:left="720" w:firstLine="0"/>
      </w:pPr>
    </w:p>
    <w:p w14:paraId="62985A47" w14:textId="77777777" w:rsidR="00061569" w:rsidRPr="00BA254D" w:rsidRDefault="00061569" w:rsidP="00D43624">
      <w:pPr>
        <w:pStyle w:val="Normal1"/>
        <w:spacing w:afterLines="0" w:after="0"/>
        <w:ind w:left="720" w:firstLine="0"/>
      </w:pPr>
    </w:p>
    <w:p w14:paraId="040CBFA7" w14:textId="77777777" w:rsidR="00561A59" w:rsidRPr="00BA254D" w:rsidRDefault="00561A59" w:rsidP="000433EB">
      <w:pPr>
        <w:pStyle w:val="Normal1"/>
        <w:spacing w:afterLines="0" w:after="0"/>
        <w:ind w:left="0" w:firstLine="0"/>
      </w:pPr>
    </w:p>
    <w:p w14:paraId="2B78CE52" w14:textId="77777777" w:rsidR="00561A59" w:rsidRPr="00BA254D" w:rsidRDefault="00561A59" w:rsidP="000433EB">
      <w:pPr>
        <w:pStyle w:val="Normal1"/>
        <w:spacing w:afterLines="0" w:after="0"/>
        <w:ind w:left="0" w:firstLine="0"/>
      </w:pPr>
    </w:p>
    <w:p w14:paraId="2DF61A60" w14:textId="77777777" w:rsidR="00561A59" w:rsidRPr="00BA254D" w:rsidRDefault="00561A59" w:rsidP="000433EB">
      <w:pPr>
        <w:pStyle w:val="Normal1"/>
        <w:spacing w:afterLines="0" w:after="0"/>
        <w:ind w:left="0" w:firstLine="0"/>
      </w:pPr>
    </w:p>
    <w:p w14:paraId="29A9D373" w14:textId="77777777" w:rsidR="00561A59" w:rsidRPr="00BA254D" w:rsidRDefault="00561A59" w:rsidP="000433EB">
      <w:pPr>
        <w:pStyle w:val="Normal1"/>
        <w:spacing w:afterLines="0" w:after="0"/>
        <w:ind w:left="0" w:firstLine="0"/>
      </w:pPr>
    </w:p>
    <w:p w14:paraId="7036CC1A" w14:textId="77777777" w:rsidR="00561A59" w:rsidRPr="00BA254D" w:rsidRDefault="00561A59" w:rsidP="000433EB">
      <w:pPr>
        <w:pStyle w:val="Normal1"/>
        <w:spacing w:afterLines="0" w:after="0"/>
        <w:ind w:left="0" w:firstLine="0"/>
      </w:pPr>
    </w:p>
    <w:p w14:paraId="3D2C99D3" w14:textId="77777777" w:rsidR="00561A59" w:rsidRPr="00BA254D" w:rsidRDefault="00561A59" w:rsidP="000433EB">
      <w:pPr>
        <w:pStyle w:val="Normal1"/>
        <w:spacing w:afterLines="0" w:after="0"/>
        <w:ind w:left="0" w:firstLine="0"/>
      </w:pPr>
    </w:p>
    <w:p w14:paraId="6D2A7888" w14:textId="0C0BD665" w:rsidR="00625751" w:rsidRPr="00BA254D" w:rsidRDefault="00625751" w:rsidP="000433EB">
      <w:pPr>
        <w:pStyle w:val="Normal1"/>
        <w:spacing w:afterLines="0" w:after="0"/>
        <w:ind w:left="0" w:firstLine="0"/>
      </w:pPr>
      <w:r w:rsidRPr="00BA254D">
        <w:t xml:space="preserve">Step 4: </w:t>
      </w:r>
      <w:r w:rsidR="00AB65B8" w:rsidRPr="00BA254D">
        <w:t>Tabularize</w:t>
      </w:r>
      <w:r w:rsidR="0043367D" w:rsidRPr="00BA254D">
        <w:t xml:space="preserve"> this information </w:t>
      </w:r>
      <w:r w:rsidR="002F7015" w:rsidRPr="00BA254D">
        <w:t>(refer Figure 1)</w:t>
      </w:r>
    </w:p>
    <w:p w14:paraId="21EBD2B6" w14:textId="77777777" w:rsidR="00A24F1D" w:rsidRPr="00BA254D" w:rsidRDefault="00A24F1D" w:rsidP="000433EB">
      <w:pPr>
        <w:pStyle w:val="Normal1"/>
        <w:spacing w:afterLines="0" w:after="0"/>
        <w:ind w:left="0" w:firstLine="0"/>
      </w:pPr>
    </w:p>
    <w:p w14:paraId="2E1BC18B" w14:textId="32646BEA" w:rsidR="00D92E96" w:rsidRPr="00BA254D" w:rsidRDefault="00A24F1D" w:rsidP="00A24F1D">
      <w:pPr>
        <w:pStyle w:val="Normal1"/>
        <w:spacing w:afterLines="0" w:after="0"/>
        <w:ind w:left="1701" w:firstLine="0"/>
      </w:pPr>
      <w:r w:rsidRPr="00BA254D">
        <w:rPr>
          <w:noProof/>
        </w:rPr>
        <w:drawing>
          <wp:anchor distT="0" distB="0" distL="114300" distR="114300" simplePos="0" relativeHeight="251676672" behindDoc="0" locked="0" layoutInCell="1" allowOverlap="1" wp14:anchorId="5E49E3EC" wp14:editId="5C4266B6">
            <wp:simplePos x="0" y="0"/>
            <wp:positionH relativeFrom="column">
              <wp:posOffset>121920</wp:posOffset>
            </wp:positionH>
            <wp:positionV relativeFrom="paragraph">
              <wp:posOffset>1905</wp:posOffset>
            </wp:positionV>
            <wp:extent cx="733425" cy="721360"/>
            <wp:effectExtent l="0" t="0" r="9525" b="2540"/>
            <wp:wrapNone/>
            <wp:docPr id="1886669315" name="Picture 15" descr="Red Pen Red Tick Stock Photo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d Pen Red Tick Stock Photo - Alamy"/>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14000"/>
                    <a:stretch>
                      <a:fillRect/>
                    </a:stretch>
                  </pic:blipFill>
                  <pic:spPr bwMode="auto">
                    <a:xfrm>
                      <a:off x="0" y="0"/>
                      <a:ext cx="733425" cy="721360"/>
                    </a:xfrm>
                    <a:prstGeom prst="rect">
                      <a:avLst/>
                    </a:prstGeom>
                    <a:noFill/>
                    <a:ln>
                      <a:noFill/>
                    </a:ln>
                    <a:extLst>
                      <a:ext uri="{53640926-AAD7-44D8-BBD7-CCE9431645EC}">
                        <a14:shadowObscured xmlns:a14="http://schemas.microsoft.com/office/drawing/2010/main"/>
                      </a:ext>
                    </a:extLst>
                  </pic:spPr>
                </pic:pic>
              </a:graphicData>
            </a:graphic>
          </wp:anchor>
        </w:drawing>
      </w:r>
      <w:r w:rsidR="002D1649" w:rsidRPr="00BA254D">
        <w:t>This is your personal checklist to make sure you have attended to everything required.</w:t>
      </w:r>
      <w:r w:rsidR="00755FFF" w:rsidRPr="00BA254D">
        <w:t xml:space="preserve"> </w:t>
      </w:r>
      <w:r w:rsidR="00D92E96" w:rsidRPr="00BA254D">
        <w:t>You will refer to it frequently.</w:t>
      </w:r>
    </w:p>
    <w:p w14:paraId="7C62A7F5" w14:textId="652D9DCB" w:rsidR="00061569" w:rsidRPr="00BA254D" w:rsidRDefault="00061569" w:rsidP="008A7D95">
      <w:pPr>
        <w:pStyle w:val="Normal1"/>
        <w:spacing w:afterLines="0" w:after="0"/>
        <w:ind w:left="720" w:firstLine="0"/>
      </w:pPr>
    </w:p>
    <w:p w14:paraId="3461EBFE" w14:textId="04B85183" w:rsidR="00D92E96" w:rsidRPr="00BA254D" w:rsidRDefault="00D92E96" w:rsidP="00A24F1D">
      <w:pPr>
        <w:pStyle w:val="Normal1"/>
        <w:spacing w:afterLines="0" w:after="0"/>
        <w:ind w:left="1701" w:firstLine="0"/>
      </w:pPr>
      <w:r w:rsidRPr="00BA254D">
        <w:t>Double-check that nothing important is missed.</w:t>
      </w:r>
    </w:p>
    <w:p w14:paraId="2FA292F1" w14:textId="0A995339" w:rsidR="006A0241" w:rsidRPr="00BA254D" w:rsidRDefault="006A0241" w:rsidP="00061569">
      <w:pPr>
        <w:pStyle w:val="Normal1"/>
        <w:spacing w:afterLines="0" w:after="0"/>
        <w:ind w:left="720" w:firstLine="0"/>
      </w:pPr>
    </w:p>
    <w:p w14:paraId="1A51B2C3" w14:textId="4B9BC86A" w:rsidR="006A0241" w:rsidRPr="00BA254D" w:rsidRDefault="006A0241" w:rsidP="00061569">
      <w:pPr>
        <w:pStyle w:val="Normal1"/>
        <w:spacing w:afterLines="0" w:after="0"/>
        <w:ind w:left="720" w:firstLine="0"/>
      </w:pPr>
    </w:p>
    <w:p w14:paraId="50DBD89C" w14:textId="3329F966" w:rsidR="00A16D19" w:rsidRPr="00BA254D" w:rsidRDefault="00A24204" w:rsidP="005F769F">
      <w:pPr>
        <w:pStyle w:val="Normal1"/>
      </w:pPr>
      <w:r w:rsidRPr="00BA254D">
        <w:rPr>
          <w:noProof/>
        </w:rPr>
        <w:lastRenderedPageBreak/>
        <mc:AlternateContent>
          <mc:Choice Requires="wps">
            <w:drawing>
              <wp:anchor distT="0" distB="0" distL="114300" distR="114300" simplePos="0" relativeHeight="251668480" behindDoc="0" locked="0" layoutInCell="1" allowOverlap="1" wp14:anchorId="7BDDC04A" wp14:editId="6AC42BF6">
                <wp:simplePos x="0" y="0"/>
                <wp:positionH relativeFrom="margin">
                  <wp:align>left</wp:align>
                </wp:positionH>
                <wp:positionV relativeFrom="paragraph">
                  <wp:posOffset>6042660</wp:posOffset>
                </wp:positionV>
                <wp:extent cx="4420235" cy="255905"/>
                <wp:effectExtent l="0" t="0" r="0" b="0"/>
                <wp:wrapSquare wrapText="bothSides"/>
                <wp:docPr id="1270923007" name="Text Box 1"/>
                <wp:cNvGraphicFramePr/>
                <a:graphic xmlns:a="http://schemas.openxmlformats.org/drawingml/2006/main">
                  <a:graphicData uri="http://schemas.microsoft.com/office/word/2010/wordprocessingShape">
                    <wps:wsp>
                      <wps:cNvSpPr txBox="1"/>
                      <wps:spPr>
                        <a:xfrm>
                          <a:off x="0" y="0"/>
                          <a:ext cx="4420235" cy="255905"/>
                        </a:xfrm>
                        <a:prstGeom prst="rect">
                          <a:avLst/>
                        </a:prstGeom>
                        <a:solidFill>
                          <a:prstClr val="white"/>
                        </a:solidFill>
                        <a:ln>
                          <a:noFill/>
                        </a:ln>
                      </wps:spPr>
                      <wps:txbx>
                        <w:txbxContent>
                          <w:p w14:paraId="07013A9B" w14:textId="5A863B77" w:rsidR="00A24204" w:rsidRPr="00BA254D" w:rsidRDefault="00A24204" w:rsidP="00E4227F">
                            <w:pPr>
                              <w:pStyle w:val="Caption"/>
                              <w:spacing w:before="0" w:after="0"/>
                              <w:rPr>
                                <w:rFonts w:cs="Times New Roman"/>
                                <w:sz w:val="20"/>
                              </w:rPr>
                            </w:pPr>
                            <w:r w:rsidRPr="00BA254D">
                              <w:t xml:space="preserve">Text Box </w:t>
                            </w:r>
                            <w:r w:rsidR="008A7D95" w:rsidRPr="00BA254D">
                              <w:t>1</w:t>
                            </w:r>
                            <w:r w:rsidRPr="00BA254D">
                              <w:t>: Task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DDC04A" id="_x0000_t202" coordsize="21600,21600" o:spt="202" path="m,l,21600r21600,l21600,xe">
                <v:stroke joinstyle="miter"/>
                <v:path gradientshapeok="t" o:connecttype="rect"/>
              </v:shapetype>
              <v:shape id="_x0000_s1028" type="#_x0000_t202" style="position:absolute;left:0;text-align:left;margin-left:0;margin-top:475.8pt;width:348.05pt;height:20.1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" stroked="f">
                <v:textbox inset="0,0,0,0">
                  <w:txbxContent>
                    <w:p w14:paraId="07013A9B" w14:textId="5A863B77" w:rsidR="00A24204" w:rsidRPr="00BA254D" w:rsidRDefault="00A24204" w:rsidP="00E4227F">
                      <w:pPr>
                        <w:pStyle w:val="Caption"/>
                        <w:spacing w:before="0" w:after="0"/>
                        <w:rPr>
                          <w:rFonts w:cs="Times New Roman"/>
                          <w:sz w:val="20"/>
                        </w:rPr>
                      </w:pPr>
                      <w:r w:rsidRPr="00BA254D">
                        <w:t xml:space="preserve">Text Box </w:t>
                      </w:r>
                      <w:r w:rsidR="008A7D95" w:rsidRPr="00BA254D">
                        <w:t>1</w:t>
                      </w:r>
                      <w:r w:rsidRPr="00BA254D">
                        <w:t>: Task analysis</w:t>
                      </w:r>
                    </w:p>
                  </w:txbxContent>
                </v:textbox>
                <w10:wrap type="square" anchorx="margin"/>
              </v:shape>
            </w:pict>
          </mc:Fallback>
        </mc:AlternateContent>
      </w:r>
      <w:r w:rsidR="00C06813" w:rsidRPr="00BA254D">
        <w:rPr>
          <w:noProof/>
        </w:rPr>
        <mc:AlternateContent>
          <mc:Choice Requires="wps">
            <w:drawing>
              <wp:anchor distT="0" distB="0" distL="114300" distR="114300" simplePos="0" relativeHeight="251662336" behindDoc="0" locked="0" layoutInCell="1" allowOverlap="1" wp14:anchorId="18B313BB" wp14:editId="215F6215">
                <wp:simplePos x="0" y="0"/>
                <wp:positionH relativeFrom="column">
                  <wp:posOffset>0</wp:posOffset>
                </wp:positionH>
                <wp:positionV relativeFrom="paragraph">
                  <wp:posOffset>0</wp:posOffset>
                </wp:positionV>
                <wp:extent cx="1828800" cy="1828800"/>
                <wp:effectExtent l="0" t="0" r="0" b="0"/>
                <wp:wrapSquare wrapText="bothSides"/>
                <wp:docPr id="21755212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1D558B5" w14:textId="4FC9A0A9" w:rsidR="009F21CB" w:rsidRPr="00BA254D" w:rsidRDefault="005F6A45" w:rsidP="009C683F">
                            <w:pPr>
                              <w:pStyle w:val="Normal1"/>
                              <w:widowControl w:val="0"/>
                              <w:spacing w:afterLines="50" w:after="120"/>
                              <w:ind w:left="0" w:firstLine="0"/>
                              <w:textboxTightWrap w:val="allLines"/>
                              <w:rPr>
                                <w:sz w:val="16"/>
                                <w:szCs w:val="16"/>
                              </w:rPr>
                            </w:pPr>
                            <w:proofErr w:type="gramStart"/>
                            <w:r w:rsidRPr="00BA254D">
                              <w:rPr>
                                <w:sz w:val="16"/>
                                <w:szCs w:val="16"/>
                                <w:highlight w:val="yellow"/>
                              </w:rPr>
                              <w:t xml:space="preserve">EDUCXXXX  </w:t>
                            </w:r>
                            <w:r w:rsidR="009F21CB" w:rsidRPr="00BA254D">
                              <w:rPr>
                                <w:sz w:val="16"/>
                                <w:szCs w:val="16"/>
                                <w:highlight w:val="yellow"/>
                              </w:rPr>
                              <w:t>Learning</w:t>
                            </w:r>
                            <w:proofErr w:type="gramEnd"/>
                            <w:r w:rsidR="009F21CB" w:rsidRPr="00BA254D">
                              <w:rPr>
                                <w:sz w:val="16"/>
                                <w:szCs w:val="16"/>
                                <w:highlight w:val="yellow"/>
                              </w:rPr>
                              <w:t xml:space="preserve"> and D</w:t>
                            </w:r>
                            <w:r w:rsidRPr="00BA254D">
                              <w:rPr>
                                <w:sz w:val="16"/>
                                <w:szCs w:val="16"/>
                                <w:highlight w:val="yellow"/>
                              </w:rPr>
                              <w:t>evelopment</w:t>
                            </w:r>
                          </w:p>
                          <w:p w14:paraId="5AC015A7" w14:textId="013C4FFD"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 xml:space="preserve">Task 1: </w:t>
                            </w:r>
                            <w:r w:rsidRPr="00BA254D">
                              <w:rPr>
                                <w:sz w:val="16"/>
                                <w:szCs w:val="16"/>
                                <w:highlight w:val="yellow"/>
                              </w:rPr>
                              <w:t>Annotated Bibliography</w:t>
                            </w:r>
                          </w:p>
                          <w:p w14:paraId="33C5B842" w14:textId="2FDBF48B"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Mode: Written</w:t>
                            </w:r>
                            <w:r w:rsidR="008D714C" w:rsidRPr="00BA254D">
                              <w:rPr>
                                <w:sz w:val="16"/>
                                <w:szCs w:val="16"/>
                              </w:rPr>
                              <w:t xml:space="preserve">   </w:t>
                            </w:r>
                            <w:r w:rsidRPr="00BA254D">
                              <w:rPr>
                                <w:sz w:val="16"/>
                                <w:szCs w:val="16"/>
                              </w:rPr>
                              <w:t>Category: Paper/ Report/ Annotation</w:t>
                            </w:r>
                            <w:r w:rsidR="008D714C" w:rsidRPr="00BA254D">
                              <w:rPr>
                                <w:sz w:val="16"/>
                                <w:szCs w:val="16"/>
                              </w:rPr>
                              <w:t xml:space="preserve">   </w:t>
                            </w:r>
                            <w:r w:rsidRPr="00BA254D">
                              <w:rPr>
                                <w:sz w:val="16"/>
                                <w:szCs w:val="16"/>
                                <w:highlight w:val="yellow"/>
                              </w:rPr>
                              <w:t>Weight: 30% 2000 words in total</w:t>
                            </w:r>
                          </w:p>
                          <w:p w14:paraId="433A9DAF" w14:textId="77777777"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highlight w:val="yellow"/>
                              </w:rPr>
                              <w:t>Due date: 28/08/2025 2:00 pm</w:t>
                            </w:r>
                          </w:p>
                          <w:p w14:paraId="3AC01705" w14:textId="77777777"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 xml:space="preserve">Other conditions: Student specific. </w:t>
                            </w:r>
                            <w:hyperlink r:id="rId19" w:history="1">
                              <w:r w:rsidRPr="00BA254D">
                                <w:rPr>
                                  <w:rStyle w:val="Hyperlink"/>
                                  <w:sz w:val="16"/>
                                  <w:szCs w:val="16"/>
                                </w:rPr>
                                <w:t>See the conditions definitions</w:t>
                              </w:r>
                            </w:hyperlink>
                          </w:p>
                          <w:p w14:paraId="763FE97D"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Learning outcomes: L01, L02, L04</w:t>
                            </w:r>
                          </w:p>
                          <w:p w14:paraId="0CED55F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Task description: For this task, you will present some </w:t>
                            </w:r>
                            <w:r w:rsidRPr="00BA254D">
                              <w:rPr>
                                <w:sz w:val="16"/>
                                <w:szCs w:val="16"/>
                                <w:highlight w:val="green"/>
                              </w:rPr>
                              <w:t>contemporary literature</w:t>
                            </w:r>
                            <w:r w:rsidRPr="00BA254D">
                              <w:rPr>
                                <w:sz w:val="16"/>
                                <w:szCs w:val="16"/>
                              </w:rPr>
                              <w:t xml:space="preserve"> on </w:t>
                            </w:r>
                            <w:r w:rsidRPr="00BA254D">
                              <w:rPr>
                                <w:sz w:val="16"/>
                                <w:szCs w:val="16"/>
                                <w:highlight w:val="green"/>
                              </w:rPr>
                              <w:t>learning and development.</w:t>
                            </w:r>
                            <w:r w:rsidRPr="00BA254D">
                              <w:rPr>
                                <w:sz w:val="16"/>
                                <w:szCs w:val="16"/>
                              </w:rPr>
                              <w:t xml:space="preserve"> You will need to </w:t>
                            </w:r>
                            <w:r w:rsidRPr="00BA254D">
                              <w:rPr>
                                <w:sz w:val="16"/>
                                <w:szCs w:val="16"/>
                                <w:highlight w:val="green"/>
                              </w:rPr>
                              <w:t>find</w:t>
                            </w:r>
                            <w:r w:rsidRPr="00BA254D">
                              <w:rPr>
                                <w:sz w:val="16"/>
                                <w:szCs w:val="16"/>
                              </w:rPr>
                              <w:t xml:space="preserve"> and </w:t>
                            </w:r>
                            <w:r w:rsidRPr="00BA254D">
                              <w:rPr>
                                <w:sz w:val="16"/>
                                <w:szCs w:val="16"/>
                                <w:highlight w:val="green"/>
                              </w:rPr>
                              <w:t>discuss readings</w:t>
                            </w:r>
                            <w:r w:rsidRPr="00BA254D">
                              <w:rPr>
                                <w:sz w:val="16"/>
                                <w:szCs w:val="16"/>
                              </w:rPr>
                              <w:t xml:space="preserve"> that focus on </w:t>
                            </w:r>
                            <w:r w:rsidRPr="00BA254D">
                              <w:rPr>
                                <w:sz w:val="16"/>
                                <w:szCs w:val="16"/>
                                <w:highlight w:val="green"/>
                              </w:rPr>
                              <w:t>both</w:t>
                            </w:r>
                            <w:r w:rsidRPr="00BA254D">
                              <w:rPr>
                                <w:sz w:val="16"/>
                                <w:szCs w:val="16"/>
                              </w:rPr>
                              <w:t xml:space="preserve"> of the following areas:</w:t>
                            </w:r>
                          </w:p>
                          <w:p w14:paraId="08080B26"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1) </w:t>
                            </w:r>
                            <w:r w:rsidRPr="00BA254D">
                              <w:rPr>
                                <w:sz w:val="16"/>
                                <w:szCs w:val="16"/>
                                <w:highlight w:val="green"/>
                              </w:rPr>
                              <w:t>How secondary school students develop and learn in genera</w:t>
                            </w:r>
                            <w:r w:rsidRPr="00BA254D">
                              <w:rPr>
                                <w:sz w:val="16"/>
                                <w:szCs w:val="16"/>
                              </w:rPr>
                              <w:t>l (</w:t>
                            </w:r>
                            <w:r w:rsidRPr="00BA254D">
                              <w:rPr>
                                <w:sz w:val="16"/>
                                <w:szCs w:val="16"/>
                                <w:highlight w:val="green"/>
                              </w:rPr>
                              <w:t>aspects of general learning theories discussed in the course</w:t>
                            </w:r>
                            <w:r w:rsidRPr="00BA254D">
                              <w:rPr>
                                <w:sz w:val="16"/>
                                <w:szCs w:val="16"/>
                              </w:rPr>
                              <w:t>)</w:t>
                            </w:r>
                          </w:p>
                          <w:p w14:paraId="37A0748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2) The </w:t>
                            </w:r>
                            <w:r w:rsidRPr="00BA254D">
                              <w:rPr>
                                <w:sz w:val="16"/>
                                <w:szCs w:val="16"/>
                                <w:highlight w:val="green"/>
                              </w:rPr>
                              <w:t>physical, social and intellectual/cognitive aspects of development and learning</w:t>
                            </w:r>
                            <w:r w:rsidRPr="00BA254D">
                              <w:rPr>
                                <w:sz w:val="16"/>
                                <w:szCs w:val="16"/>
                              </w:rPr>
                              <w:t xml:space="preserve"> (</w:t>
                            </w:r>
                            <w:r w:rsidRPr="00BA254D">
                              <w:rPr>
                                <w:sz w:val="16"/>
                                <w:szCs w:val="16"/>
                                <w:highlight w:val="green"/>
                              </w:rPr>
                              <w:t>one example for physical, social and cognitive learning in secondary schools each</w:t>
                            </w:r>
                            <w:r w:rsidRPr="00BA254D">
                              <w:rPr>
                                <w:sz w:val="16"/>
                                <w:szCs w:val="16"/>
                              </w:rPr>
                              <w:t>). Please make sure your chosen articles are about aspects of physical, social and cognitive learning and development </w:t>
                            </w:r>
                            <w:r w:rsidRPr="00BA254D">
                              <w:rPr>
                                <w:sz w:val="16"/>
                                <w:szCs w:val="16"/>
                                <w:highlight w:val="blue"/>
                              </w:rPr>
                              <w:t>i</w:t>
                            </w:r>
                            <w:r w:rsidRPr="00BA254D">
                              <w:rPr>
                                <w:sz w:val="16"/>
                                <w:szCs w:val="16"/>
                                <w:highlight w:val="cyan"/>
                              </w:rPr>
                              <w:t>n SECONDARY SCHOOL SETTINGS.</w:t>
                            </w:r>
                          </w:p>
                          <w:p w14:paraId="21A3B3C4"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You will prepare an annotated bibliography including </w:t>
                            </w:r>
                            <w:r w:rsidRPr="00BA254D">
                              <w:rPr>
                                <w:sz w:val="16"/>
                                <w:szCs w:val="16"/>
                                <w:highlight w:val="cyan"/>
                              </w:rPr>
                              <w:t>six references.</w:t>
                            </w:r>
                            <w:r w:rsidRPr="00BA254D">
                              <w:rPr>
                                <w:sz w:val="16"/>
                                <w:szCs w:val="16"/>
                              </w:rPr>
                              <w:t xml:space="preserve"> You may use </w:t>
                            </w:r>
                            <w:r w:rsidRPr="00BA254D">
                              <w:rPr>
                                <w:sz w:val="16"/>
                                <w:szCs w:val="16"/>
                                <w:highlight w:val="cyan"/>
                              </w:rPr>
                              <w:t>three readings included in this course</w:t>
                            </w:r>
                            <w:r w:rsidRPr="00BA254D">
                              <w:rPr>
                                <w:sz w:val="16"/>
                                <w:szCs w:val="16"/>
                              </w:rPr>
                              <w:t xml:space="preserve"> (chapters/sections that are set for weekly readings, </w:t>
                            </w:r>
                            <w:r w:rsidRPr="00BA254D">
                              <w:rPr>
                                <w:sz w:val="16"/>
                                <w:szCs w:val="16"/>
                                <w:highlight w:val="cyan"/>
                              </w:rPr>
                              <w:t>or any of the additional readings listed in the course profile)</w:t>
                            </w:r>
                            <w:r w:rsidRPr="00BA254D">
                              <w:rPr>
                                <w:sz w:val="16"/>
                                <w:szCs w:val="16"/>
                              </w:rPr>
                              <w:t>, but you must use </w:t>
                            </w:r>
                            <w:r w:rsidRPr="00BA254D">
                              <w:rPr>
                                <w:sz w:val="16"/>
                                <w:szCs w:val="16"/>
                                <w:highlight w:val="cyan"/>
                              </w:rPr>
                              <w:t>at least three other readings that you have found yourself.</w:t>
                            </w:r>
                            <w:r w:rsidRPr="00BA254D">
                              <w:rPr>
                                <w:sz w:val="16"/>
                                <w:szCs w:val="16"/>
                              </w:rPr>
                              <w:t xml:space="preserve"> The three other readings that you find yourself </w:t>
                            </w:r>
                            <w:proofErr w:type="gramStart"/>
                            <w:r w:rsidRPr="00BA254D">
                              <w:rPr>
                                <w:sz w:val="16"/>
                                <w:szCs w:val="16"/>
                              </w:rPr>
                              <w:t>have to</w:t>
                            </w:r>
                            <w:proofErr w:type="gramEnd"/>
                            <w:r w:rsidRPr="00BA254D">
                              <w:rPr>
                                <w:sz w:val="16"/>
                                <w:szCs w:val="16"/>
                              </w:rPr>
                              <w:t xml:space="preserve"> be j</w:t>
                            </w:r>
                            <w:r w:rsidRPr="00BA254D">
                              <w:rPr>
                                <w:sz w:val="16"/>
                                <w:szCs w:val="16"/>
                                <w:highlight w:val="cyan"/>
                              </w:rPr>
                              <w:t>ournal articles</w:t>
                            </w:r>
                            <w:r w:rsidRPr="00BA254D">
                              <w:rPr>
                                <w:sz w:val="16"/>
                                <w:szCs w:val="16"/>
                              </w:rPr>
                              <w:t xml:space="preserve"> from </w:t>
                            </w:r>
                            <w:r w:rsidRPr="00BA254D">
                              <w:rPr>
                                <w:sz w:val="16"/>
                                <w:szCs w:val="16"/>
                                <w:highlight w:val="cyan"/>
                              </w:rPr>
                              <w:t>peer-reviewed journals</w:t>
                            </w:r>
                            <w:r w:rsidRPr="00BA254D">
                              <w:rPr>
                                <w:sz w:val="16"/>
                                <w:szCs w:val="16"/>
                              </w:rPr>
                              <w:t xml:space="preserve"> in the l</w:t>
                            </w:r>
                            <w:r w:rsidRPr="00BA254D">
                              <w:rPr>
                                <w:sz w:val="16"/>
                                <w:szCs w:val="16"/>
                                <w:highlight w:val="cyan"/>
                              </w:rPr>
                              <w:t>ibrary databases,</w:t>
                            </w:r>
                            <w:r w:rsidRPr="00BA254D">
                              <w:rPr>
                                <w:sz w:val="16"/>
                                <w:szCs w:val="16"/>
                              </w:rPr>
                              <w:t xml:space="preserve"> published f</w:t>
                            </w:r>
                            <w:r w:rsidRPr="00BA254D">
                              <w:rPr>
                                <w:sz w:val="16"/>
                                <w:szCs w:val="16"/>
                                <w:highlight w:val="cyan"/>
                              </w:rPr>
                              <w:t>rom 2010</w:t>
                            </w:r>
                            <w:r w:rsidRPr="00BA254D">
                              <w:rPr>
                                <w:sz w:val="16"/>
                                <w:szCs w:val="16"/>
                              </w:rPr>
                              <w:t xml:space="preserve"> onwards (so, </w:t>
                            </w:r>
                            <w:r w:rsidRPr="00BA254D">
                              <w:rPr>
                                <w:sz w:val="16"/>
                                <w:szCs w:val="16"/>
                                <w:highlight w:val="cyan"/>
                              </w:rPr>
                              <w:t>no articles that were published earlier than 2010</w:t>
                            </w:r>
                            <w:r w:rsidRPr="00BA254D">
                              <w:rPr>
                                <w:sz w:val="16"/>
                                <w:szCs w:val="16"/>
                              </w:rPr>
                              <w:t>).</w:t>
                            </w:r>
                          </w:p>
                          <w:p w14:paraId="0DAF6D03" w14:textId="76127663" w:rsidR="00C06813" w:rsidRPr="00BA254D" w:rsidRDefault="00C06813" w:rsidP="009C683F">
                            <w:pPr>
                              <w:pStyle w:val="Normal1"/>
                              <w:widowControl w:val="0"/>
                              <w:spacing w:afterLines="50" w:after="120"/>
                              <w:textboxTightWrap w:val="allLines"/>
                              <w:rPr>
                                <w:sz w:val="16"/>
                                <w:szCs w:val="16"/>
                              </w:rPr>
                            </w:pPr>
                            <w:r w:rsidRPr="00BA254D">
                              <w:rPr>
                                <w:sz w:val="16"/>
                                <w:szCs w:val="16"/>
                              </w:rPr>
                              <w:t>Format</w:t>
                            </w:r>
                            <w:r w:rsidR="00943462" w:rsidRPr="00BA254D">
                              <w:rPr>
                                <w:sz w:val="16"/>
                                <w:szCs w:val="16"/>
                              </w:rPr>
                              <w:t xml:space="preserve">: </w:t>
                            </w:r>
                            <w:r w:rsidRPr="00BA254D">
                              <w:rPr>
                                <w:sz w:val="16"/>
                                <w:szCs w:val="16"/>
                              </w:rPr>
                              <w:t>The total</w:t>
                            </w:r>
                            <w:r w:rsidR="00943462" w:rsidRPr="00BA254D">
                              <w:rPr>
                                <w:sz w:val="16"/>
                                <w:szCs w:val="16"/>
                              </w:rPr>
                              <w:t xml:space="preserve"> w</w:t>
                            </w:r>
                            <w:r w:rsidRPr="00BA254D">
                              <w:rPr>
                                <w:sz w:val="16"/>
                                <w:szCs w:val="16"/>
                              </w:rPr>
                              <w:t xml:space="preserve">ord count for this task is 2,000 words. </w:t>
                            </w:r>
                            <w:r w:rsidRPr="00BA254D">
                              <w:rPr>
                                <w:sz w:val="16"/>
                                <w:szCs w:val="16"/>
                                <w:highlight w:val="cyan"/>
                              </w:rPr>
                              <w:t xml:space="preserve">The full reference of your annotated literature sources </w:t>
                            </w:r>
                            <w:proofErr w:type="gramStart"/>
                            <w:r w:rsidRPr="00BA254D">
                              <w:rPr>
                                <w:sz w:val="16"/>
                                <w:szCs w:val="16"/>
                                <w:highlight w:val="cyan"/>
                              </w:rPr>
                              <w:t>are</w:t>
                            </w:r>
                            <w:proofErr w:type="gramEnd"/>
                            <w:r w:rsidRPr="00BA254D">
                              <w:rPr>
                                <w:sz w:val="16"/>
                                <w:szCs w:val="16"/>
                                <w:highlight w:val="cyan"/>
                              </w:rPr>
                              <w:t xml:space="preserve"> included in the word count.</w:t>
                            </w:r>
                          </w:p>
                          <w:p w14:paraId="1DF5B48E"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highlight w:val="cyan"/>
                              </w:rPr>
                              <w:t>Include</w:t>
                            </w:r>
                            <w:r w:rsidRPr="00BA254D">
                              <w:rPr>
                                <w:sz w:val="16"/>
                                <w:szCs w:val="16"/>
                              </w:rPr>
                              <w:t xml:space="preserve"> in your assignment: </w:t>
                            </w:r>
                            <w:r w:rsidRPr="00BA254D">
                              <w:rPr>
                                <w:sz w:val="16"/>
                                <w:szCs w:val="16"/>
                                <w:highlight w:val="cyan"/>
                              </w:rPr>
                              <w:t>A brief introduction to the physical, social and cognitive aspects of learning and development, based on what you have learnt so far in the course.</w:t>
                            </w:r>
                          </w:p>
                          <w:p w14:paraId="761C625B"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For each annotation:</w:t>
                            </w:r>
                          </w:p>
                          <w:p w14:paraId="39F634CB"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The f</w:t>
                            </w:r>
                            <w:r w:rsidRPr="00BA254D">
                              <w:rPr>
                                <w:sz w:val="16"/>
                                <w:szCs w:val="16"/>
                                <w:highlight w:val="cyan"/>
                              </w:rPr>
                              <w:t>ull reference in APA 7th edition format</w:t>
                            </w:r>
                          </w:p>
                          <w:p w14:paraId="355433C7"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A s</w:t>
                            </w:r>
                            <w:r w:rsidRPr="00BA254D">
                              <w:rPr>
                                <w:sz w:val="16"/>
                                <w:szCs w:val="16"/>
                                <w:highlight w:val="cyan"/>
                              </w:rPr>
                              <w:t>ummary of the chapt</w:t>
                            </w:r>
                            <w:r w:rsidRPr="00BA254D">
                              <w:rPr>
                                <w:sz w:val="16"/>
                                <w:szCs w:val="16"/>
                              </w:rPr>
                              <w:t>er/article including th</w:t>
                            </w:r>
                            <w:r w:rsidRPr="00BA254D">
                              <w:rPr>
                                <w:sz w:val="16"/>
                                <w:szCs w:val="16"/>
                                <w:highlight w:val="cyan"/>
                              </w:rPr>
                              <w:t>e main points</w:t>
                            </w:r>
                          </w:p>
                          <w:p w14:paraId="7A531F93"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A statement of the k</w:t>
                            </w:r>
                            <w:r w:rsidRPr="00BA254D">
                              <w:rPr>
                                <w:sz w:val="16"/>
                                <w:szCs w:val="16"/>
                                <w:highlight w:val="cyan"/>
                              </w:rPr>
                              <w:t>ey message</w:t>
                            </w:r>
                            <w:r w:rsidRPr="00BA254D">
                              <w:rPr>
                                <w:sz w:val="16"/>
                                <w:szCs w:val="16"/>
                              </w:rPr>
                              <w:t xml:space="preserve"> being conveyed by the author(s) </w:t>
                            </w:r>
                          </w:p>
                          <w:p w14:paraId="61EF32C7" w14:textId="77777777" w:rsidR="00C06813" w:rsidRPr="00BA254D" w:rsidRDefault="00C06813" w:rsidP="009C683F">
                            <w:pPr>
                              <w:pStyle w:val="Normal1"/>
                              <w:widowControl w:val="0"/>
                              <w:numPr>
                                <w:ilvl w:val="0"/>
                                <w:numId w:val="5"/>
                              </w:numPr>
                              <w:spacing w:afterLines="0" w:after="0"/>
                              <w:ind w:left="1604" w:hanging="357"/>
                              <w:textboxTightWrap w:val="allLines"/>
                            </w:pPr>
                            <w:r w:rsidRPr="00BA254D">
                              <w:rPr>
                                <w:sz w:val="16"/>
                                <w:szCs w:val="16"/>
                              </w:rPr>
                              <w:t>An interpretation of the s</w:t>
                            </w:r>
                            <w:r w:rsidRPr="00BA254D">
                              <w:rPr>
                                <w:sz w:val="16"/>
                                <w:szCs w:val="16"/>
                                <w:highlight w:val="cyan"/>
                              </w:rPr>
                              <w:t>trengths and limitations of the work</w:t>
                            </w:r>
                            <w:r w:rsidRPr="00BA254D">
                              <w:rPr>
                                <w:sz w:val="16"/>
                                <w:szCs w:val="16"/>
                              </w:rPr>
                              <w:t xml:space="preserve"> (critical analysis of the content, ideas or the re</w:t>
                            </w:r>
                            <w:r w:rsidRPr="00BA254D">
                              <w:t>search methods used)</w:t>
                            </w:r>
                          </w:p>
                          <w:p w14:paraId="307BD72F"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highlight w:val="cyan"/>
                              </w:rPr>
                              <w:t>At the end</w:t>
                            </w:r>
                            <w:r w:rsidRPr="00BA254D">
                              <w:rPr>
                                <w:sz w:val="16"/>
                                <w:szCs w:val="16"/>
                              </w:rPr>
                              <w:t xml:space="preserve"> of the annotated bibliography: </w:t>
                            </w:r>
                            <w:r w:rsidRPr="00BA254D">
                              <w:rPr>
                                <w:sz w:val="16"/>
                                <w:szCs w:val="16"/>
                                <w:highlight w:val="cyan"/>
                              </w:rPr>
                              <w:t>A summary about what the six articles in combination might tell us about learning and development theories in educatio</w:t>
                            </w:r>
                            <w:r w:rsidRPr="00BA254D">
                              <w:rPr>
                                <w:sz w:val="16"/>
                                <w:szCs w:val="16"/>
                              </w:rPr>
                              <w:t xml:space="preserve">n. This final summary should </w:t>
                            </w:r>
                            <w:r w:rsidRPr="00BA254D">
                              <w:rPr>
                                <w:sz w:val="16"/>
                                <w:szCs w:val="16"/>
                                <w:highlight w:val="cyan"/>
                              </w:rPr>
                              <w:t>include implications for teachers</w:t>
                            </w:r>
                            <w:r w:rsidRPr="00BA254D">
                              <w:rPr>
                                <w:sz w:val="16"/>
                                <w:szCs w:val="16"/>
                              </w:rPr>
                              <w:t>. </w:t>
                            </w:r>
                          </w:p>
                          <w:p w14:paraId="19FAE637"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Submission guidelines: </w:t>
                            </w:r>
                            <w:r w:rsidRPr="00BA254D">
                              <w:rPr>
                                <w:sz w:val="16"/>
                                <w:szCs w:val="16"/>
                                <w:highlight w:val="yellow"/>
                              </w:rPr>
                              <w:t>Assignments for this course will be submitted electronically via Blackboard and using Turnitin.</w:t>
                            </w:r>
                          </w:p>
                          <w:p w14:paraId="495E920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Deferral or extension: Y</w:t>
                            </w:r>
                            <w:r w:rsidRPr="00BA254D">
                              <w:rPr>
                                <w:sz w:val="16"/>
                                <w:szCs w:val="16"/>
                                <w:highlight w:val="yellow"/>
                              </w:rPr>
                              <w:t>ou may be able to </w:t>
                            </w:r>
                            <w:hyperlink r:id="rId20" w:history="1">
                              <w:r w:rsidRPr="00BA254D">
                                <w:rPr>
                                  <w:sz w:val="16"/>
                                  <w:szCs w:val="16"/>
                                  <w:highlight w:val="yellow"/>
                                </w:rPr>
                                <w:t>apply for an extension</w:t>
                              </w:r>
                            </w:hyperlink>
                            <w:r w:rsidRPr="00BA254D">
                              <w:rPr>
                                <w:sz w:val="16"/>
                                <w:szCs w:val="16"/>
                              </w:rPr>
                              <w:t xml:space="preserve">. The </w:t>
                            </w:r>
                            <w:r w:rsidRPr="00BA254D">
                              <w:rPr>
                                <w:sz w:val="16"/>
                                <w:szCs w:val="16"/>
                                <w:highlight w:val="yellow"/>
                              </w:rPr>
                              <w:t xml:space="preserve">maximum extension allowed is 28 days. Extensions are given in multiples of 24 hours. You must submit any extension requests </w:t>
                            </w:r>
                            <w:proofErr w:type="gramStart"/>
                            <w:r w:rsidRPr="00BA254D">
                              <w:rPr>
                                <w:sz w:val="16"/>
                                <w:szCs w:val="16"/>
                                <w:highlight w:val="yellow"/>
                              </w:rPr>
                              <w:t>via  .</w:t>
                            </w:r>
                            <w:proofErr w:type="spellStart"/>
                            <w:proofErr w:type="gramEnd"/>
                            <w:r w:rsidRPr="00BA254D">
                              <w:rPr>
                                <w:sz w:val="16"/>
                                <w:szCs w:val="16"/>
                                <w:highlight w:val="yellow"/>
                              </w:rPr>
                              <w:t>xxxx</w:t>
                            </w:r>
                            <w:proofErr w:type="spellEnd"/>
                          </w:p>
                          <w:p w14:paraId="4C155D1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Late submission: </w:t>
                            </w:r>
                            <w:r w:rsidRPr="00BA254D">
                              <w:rPr>
                                <w:sz w:val="16"/>
                                <w:szCs w:val="16"/>
                                <w:highlight w:val="yellow"/>
                              </w:rPr>
                              <w:t>A </w:t>
                            </w:r>
                            <w:hyperlink r:id="rId21" w:history="1">
                              <w:r w:rsidRPr="00BA254D">
                                <w:rPr>
                                  <w:sz w:val="16"/>
                                  <w:szCs w:val="16"/>
                                  <w:highlight w:val="yellow"/>
                                </w:rPr>
                                <w:t>penalty</w:t>
                              </w:r>
                            </w:hyperlink>
                            <w:r w:rsidRPr="00BA254D">
                              <w:rPr>
                                <w:sz w:val="16"/>
                                <w:szCs w:val="16"/>
                                <w:highlight w:val="yellow"/>
                              </w:rPr>
                              <w:t xml:space="preserve"> of 1 grade for each </w:t>
                            </w:r>
                            <w:proofErr w:type="gramStart"/>
                            <w:r w:rsidRPr="00BA254D">
                              <w:rPr>
                                <w:sz w:val="16"/>
                                <w:szCs w:val="16"/>
                                <w:highlight w:val="yellow"/>
                              </w:rPr>
                              <w:t>24 hour</w:t>
                            </w:r>
                            <w:proofErr w:type="gramEnd"/>
                            <w:r w:rsidRPr="00BA254D">
                              <w:rPr>
                                <w:sz w:val="16"/>
                                <w:szCs w:val="16"/>
                                <w:highlight w:val="yellow"/>
                              </w:rPr>
                              <w:t xml:space="preserve"> period</w:t>
                            </w:r>
                            <w:r w:rsidRPr="00BA254D">
                              <w:rPr>
                                <w:sz w:val="16"/>
                                <w:szCs w:val="16"/>
                              </w:rPr>
                              <w:t xml:space="preserve"> from time submission is due will apply for up to 7 days. </w:t>
                            </w:r>
                            <w:r w:rsidRPr="00BA254D">
                              <w:rPr>
                                <w:sz w:val="16"/>
                                <w:szCs w:val="16"/>
                                <w:highlight w:val="yellow"/>
                              </w:rPr>
                              <w:t>After 7 days you will receive a mark of 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8B313BB" id="_x0000_s1029" type="#_x0000_t202" style="position:absolute;left:0;text-align:left;margin-left:0;margin-top:0;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fFBKwIAAFo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irp&#10;zdDwFqoj4uCgHxFv+Vph+kfmwwtzOBPYH855eMZDasCa4CRRUoP79bf76I9UoZWSFmespAaXgBL9&#10;3SCFX8bTaRzJpExvP09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BTJ8UErAgAAWgQAAA4AAAAAAAAAAAAAAAAALgIAAGRycy9lMm9Eb2Mu&#10;eG1sUEsBAi0AFAAGAAgAAAAhALcMAwjXAAAABQEAAA8AAAAAAAAAAAAAAAAAhQQAAGRycy9kb3du&#10;cmV2LnhtbFBLBQYAAAAABAAEAPMAAACJBQAAAAA=&#10;" filled="f" strokeweight=".5pt">
                <v:textbox style="mso-fit-shape-to-text:t">
                  <w:txbxContent>
                    <w:p w14:paraId="01D558B5" w14:textId="4FC9A0A9" w:rsidR="009F21CB" w:rsidRPr="00BA254D" w:rsidRDefault="005F6A45" w:rsidP="009C683F">
                      <w:pPr>
                        <w:pStyle w:val="Normal1"/>
                        <w:widowControl w:val="0"/>
                        <w:spacing w:afterLines="50" w:after="120"/>
                        <w:ind w:left="0" w:firstLine="0"/>
                        <w:textboxTightWrap w:val="allLines"/>
                        <w:rPr>
                          <w:sz w:val="16"/>
                          <w:szCs w:val="16"/>
                        </w:rPr>
                      </w:pPr>
                      <w:proofErr w:type="gramStart"/>
                      <w:r w:rsidRPr="00BA254D">
                        <w:rPr>
                          <w:sz w:val="16"/>
                          <w:szCs w:val="16"/>
                          <w:highlight w:val="yellow"/>
                        </w:rPr>
                        <w:t xml:space="preserve">EDUCXXXX  </w:t>
                      </w:r>
                      <w:r w:rsidR="009F21CB" w:rsidRPr="00BA254D">
                        <w:rPr>
                          <w:sz w:val="16"/>
                          <w:szCs w:val="16"/>
                          <w:highlight w:val="yellow"/>
                        </w:rPr>
                        <w:t>Learning</w:t>
                      </w:r>
                      <w:proofErr w:type="gramEnd"/>
                      <w:r w:rsidR="009F21CB" w:rsidRPr="00BA254D">
                        <w:rPr>
                          <w:sz w:val="16"/>
                          <w:szCs w:val="16"/>
                          <w:highlight w:val="yellow"/>
                        </w:rPr>
                        <w:t xml:space="preserve"> and D</w:t>
                      </w:r>
                      <w:r w:rsidRPr="00BA254D">
                        <w:rPr>
                          <w:sz w:val="16"/>
                          <w:szCs w:val="16"/>
                          <w:highlight w:val="yellow"/>
                        </w:rPr>
                        <w:t>evelopment</w:t>
                      </w:r>
                    </w:p>
                    <w:p w14:paraId="5AC015A7" w14:textId="013C4FFD"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 xml:space="preserve">Task 1: </w:t>
                      </w:r>
                      <w:r w:rsidRPr="00BA254D">
                        <w:rPr>
                          <w:sz w:val="16"/>
                          <w:szCs w:val="16"/>
                          <w:highlight w:val="yellow"/>
                        </w:rPr>
                        <w:t>Annotated Bibliography</w:t>
                      </w:r>
                    </w:p>
                    <w:p w14:paraId="33C5B842" w14:textId="2FDBF48B"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Mode: Written</w:t>
                      </w:r>
                      <w:r w:rsidR="008D714C" w:rsidRPr="00BA254D">
                        <w:rPr>
                          <w:sz w:val="16"/>
                          <w:szCs w:val="16"/>
                        </w:rPr>
                        <w:t xml:space="preserve">   </w:t>
                      </w:r>
                      <w:r w:rsidRPr="00BA254D">
                        <w:rPr>
                          <w:sz w:val="16"/>
                          <w:szCs w:val="16"/>
                        </w:rPr>
                        <w:t>Category: Paper/ Report/ Annotation</w:t>
                      </w:r>
                      <w:r w:rsidR="008D714C" w:rsidRPr="00BA254D">
                        <w:rPr>
                          <w:sz w:val="16"/>
                          <w:szCs w:val="16"/>
                        </w:rPr>
                        <w:t xml:space="preserve">   </w:t>
                      </w:r>
                      <w:r w:rsidRPr="00BA254D">
                        <w:rPr>
                          <w:sz w:val="16"/>
                          <w:szCs w:val="16"/>
                          <w:highlight w:val="yellow"/>
                        </w:rPr>
                        <w:t>Weight: 30% 2000 words in total</w:t>
                      </w:r>
                    </w:p>
                    <w:p w14:paraId="433A9DAF" w14:textId="77777777"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highlight w:val="yellow"/>
                        </w:rPr>
                        <w:t>Due date: 28/08/2025 2:00 pm</w:t>
                      </w:r>
                    </w:p>
                    <w:p w14:paraId="3AC01705" w14:textId="77777777" w:rsidR="00C06813" w:rsidRPr="00BA254D" w:rsidRDefault="00C06813" w:rsidP="009C683F">
                      <w:pPr>
                        <w:pStyle w:val="Normal1"/>
                        <w:widowControl w:val="0"/>
                        <w:spacing w:afterLines="50" w:after="120"/>
                        <w:ind w:left="0" w:firstLine="0"/>
                        <w:textboxTightWrap w:val="allLines"/>
                        <w:rPr>
                          <w:sz w:val="16"/>
                          <w:szCs w:val="16"/>
                        </w:rPr>
                      </w:pPr>
                      <w:r w:rsidRPr="00BA254D">
                        <w:rPr>
                          <w:sz w:val="16"/>
                          <w:szCs w:val="16"/>
                        </w:rPr>
                        <w:t xml:space="preserve">Other conditions: Student specific. </w:t>
                      </w:r>
                      <w:hyperlink r:id="rId22" w:history="1">
                        <w:r w:rsidRPr="00BA254D">
                          <w:rPr>
                            <w:rStyle w:val="Hyperlink"/>
                            <w:sz w:val="16"/>
                            <w:szCs w:val="16"/>
                          </w:rPr>
                          <w:t>See the conditions definitions</w:t>
                        </w:r>
                      </w:hyperlink>
                    </w:p>
                    <w:p w14:paraId="763FE97D"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Learning outcomes: L01, L02, L04</w:t>
                      </w:r>
                    </w:p>
                    <w:p w14:paraId="0CED55F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Task description: For this task, you will present some </w:t>
                      </w:r>
                      <w:r w:rsidRPr="00BA254D">
                        <w:rPr>
                          <w:sz w:val="16"/>
                          <w:szCs w:val="16"/>
                          <w:highlight w:val="green"/>
                        </w:rPr>
                        <w:t>contemporary literature</w:t>
                      </w:r>
                      <w:r w:rsidRPr="00BA254D">
                        <w:rPr>
                          <w:sz w:val="16"/>
                          <w:szCs w:val="16"/>
                        </w:rPr>
                        <w:t xml:space="preserve"> on </w:t>
                      </w:r>
                      <w:r w:rsidRPr="00BA254D">
                        <w:rPr>
                          <w:sz w:val="16"/>
                          <w:szCs w:val="16"/>
                          <w:highlight w:val="green"/>
                        </w:rPr>
                        <w:t>learning and development.</w:t>
                      </w:r>
                      <w:r w:rsidRPr="00BA254D">
                        <w:rPr>
                          <w:sz w:val="16"/>
                          <w:szCs w:val="16"/>
                        </w:rPr>
                        <w:t xml:space="preserve"> You will need to </w:t>
                      </w:r>
                      <w:r w:rsidRPr="00BA254D">
                        <w:rPr>
                          <w:sz w:val="16"/>
                          <w:szCs w:val="16"/>
                          <w:highlight w:val="green"/>
                        </w:rPr>
                        <w:t>find</w:t>
                      </w:r>
                      <w:r w:rsidRPr="00BA254D">
                        <w:rPr>
                          <w:sz w:val="16"/>
                          <w:szCs w:val="16"/>
                        </w:rPr>
                        <w:t xml:space="preserve"> and </w:t>
                      </w:r>
                      <w:r w:rsidRPr="00BA254D">
                        <w:rPr>
                          <w:sz w:val="16"/>
                          <w:szCs w:val="16"/>
                          <w:highlight w:val="green"/>
                        </w:rPr>
                        <w:t>discuss readings</w:t>
                      </w:r>
                      <w:r w:rsidRPr="00BA254D">
                        <w:rPr>
                          <w:sz w:val="16"/>
                          <w:szCs w:val="16"/>
                        </w:rPr>
                        <w:t xml:space="preserve"> that focus on </w:t>
                      </w:r>
                      <w:r w:rsidRPr="00BA254D">
                        <w:rPr>
                          <w:sz w:val="16"/>
                          <w:szCs w:val="16"/>
                          <w:highlight w:val="green"/>
                        </w:rPr>
                        <w:t>both</w:t>
                      </w:r>
                      <w:r w:rsidRPr="00BA254D">
                        <w:rPr>
                          <w:sz w:val="16"/>
                          <w:szCs w:val="16"/>
                        </w:rPr>
                        <w:t xml:space="preserve"> of the following areas:</w:t>
                      </w:r>
                    </w:p>
                    <w:p w14:paraId="08080B26"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1) </w:t>
                      </w:r>
                      <w:r w:rsidRPr="00BA254D">
                        <w:rPr>
                          <w:sz w:val="16"/>
                          <w:szCs w:val="16"/>
                          <w:highlight w:val="green"/>
                        </w:rPr>
                        <w:t>How secondary school students develop and learn in genera</w:t>
                      </w:r>
                      <w:r w:rsidRPr="00BA254D">
                        <w:rPr>
                          <w:sz w:val="16"/>
                          <w:szCs w:val="16"/>
                        </w:rPr>
                        <w:t>l (</w:t>
                      </w:r>
                      <w:r w:rsidRPr="00BA254D">
                        <w:rPr>
                          <w:sz w:val="16"/>
                          <w:szCs w:val="16"/>
                          <w:highlight w:val="green"/>
                        </w:rPr>
                        <w:t>aspects of general learning theories discussed in the course</w:t>
                      </w:r>
                      <w:r w:rsidRPr="00BA254D">
                        <w:rPr>
                          <w:sz w:val="16"/>
                          <w:szCs w:val="16"/>
                        </w:rPr>
                        <w:t>)</w:t>
                      </w:r>
                    </w:p>
                    <w:p w14:paraId="37A0748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2) The </w:t>
                      </w:r>
                      <w:r w:rsidRPr="00BA254D">
                        <w:rPr>
                          <w:sz w:val="16"/>
                          <w:szCs w:val="16"/>
                          <w:highlight w:val="green"/>
                        </w:rPr>
                        <w:t>physical, social and intellectual/cognitive aspects of development and learning</w:t>
                      </w:r>
                      <w:r w:rsidRPr="00BA254D">
                        <w:rPr>
                          <w:sz w:val="16"/>
                          <w:szCs w:val="16"/>
                        </w:rPr>
                        <w:t xml:space="preserve"> (</w:t>
                      </w:r>
                      <w:r w:rsidRPr="00BA254D">
                        <w:rPr>
                          <w:sz w:val="16"/>
                          <w:szCs w:val="16"/>
                          <w:highlight w:val="green"/>
                        </w:rPr>
                        <w:t>one example for physical, social and cognitive learning in secondary schools each</w:t>
                      </w:r>
                      <w:r w:rsidRPr="00BA254D">
                        <w:rPr>
                          <w:sz w:val="16"/>
                          <w:szCs w:val="16"/>
                        </w:rPr>
                        <w:t>). Please make sure your chosen articles are about aspects of physical, social and cognitive learning and development </w:t>
                      </w:r>
                      <w:r w:rsidRPr="00BA254D">
                        <w:rPr>
                          <w:sz w:val="16"/>
                          <w:szCs w:val="16"/>
                          <w:highlight w:val="blue"/>
                        </w:rPr>
                        <w:t>i</w:t>
                      </w:r>
                      <w:r w:rsidRPr="00BA254D">
                        <w:rPr>
                          <w:sz w:val="16"/>
                          <w:szCs w:val="16"/>
                          <w:highlight w:val="cyan"/>
                        </w:rPr>
                        <w:t>n SECONDARY SCHOOL SETTINGS.</w:t>
                      </w:r>
                    </w:p>
                    <w:p w14:paraId="21A3B3C4"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You will prepare an annotated bibliography including </w:t>
                      </w:r>
                      <w:r w:rsidRPr="00BA254D">
                        <w:rPr>
                          <w:sz w:val="16"/>
                          <w:szCs w:val="16"/>
                          <w:highlight w:val="cyan"/>
                        </w:rPr>
                        <w:t>six references.</w:t>
                      </w:r>
                      <w:r w:rsidRPr="00BA254D">
                        <w:rPr>
                          <w:sz w:val="16"/>
                          <w:szCs w:val="16"/>
                        </w:rPr>
                        <w:t xml:space="preserve"> You may use </w:t>
                      </w:r>
                      <w:r w:rsidRPr="00BA254D">
                        <w:rPr>
                          <w:sz w:val="16"/>
                          <w:szCs w:val="16"/>
                          <w:highlight w:val="cyan"/>
                        </w:rPr>
                        <w:t>three readings included in this course</w:t>
                      </w:r>
                      <w:r w:rsidRPr="00BA254D">
                        <w:rPr>
                          <w:sz w:val="16"/>
                          <w:szCs w:val="16"/>
                        </w:rPr>
                        <w:t xml:space="preserve"> (chapters/sections that are set for weekly readings, </w:t>
                      </w:r>
                      <w:r w:rsidRPr="00BA254D">
                        <w:rPr>
                          <w:sz w:val="16"/>
                          <w:szCs w:val="16"/>
                          <w:highlight w:val="cyan"/>
                        </w:rPr>
                        <w:t>or any of the additional readings listed in the course profile)</w:t>
                      </w:r>
                      <w:r w:rsidRPr="00BA254D">
                        <w:rPr>
                          <w:sz w:val="16"/>
                          <w:szCs w:val="16"/>
                        </w:rPr>
                        <w:t>, but you must use </w:t>
                      </w:r>
                      <w:r w:rsidRPr="00BA254D">
                        <w:rPr>
                          <w:sz w:val="16"/>
                          <w:szCs w:val="16"/>
                          <w:highlight w:val="cyan"/>
                        </w:rPr>
                        <w:t>at least three other readings that you have found yourself.</w:t>
                      </w:r>
                      <w:r w:rsidRPr="00BA254D">
                        <w:rPr>
                          <w:sz w:val="16"/>
                          <w:szCs w:val="16"/>
                        </w:rPr>
                        <w:t xml:space="preserve"> The three other readings that you find yourself </w:t>
                      </w:r>
                      <w:proofErr w:type="gramStart"/>
                      <w:r w:rsidRPr="00BA254D">
                        <w:rPr>
                          <w:sz w:val="16"/>
                          <w:szCs w:val="16"/>
                        </w:rPr>
                        <w:t>have to</w:t>
                      </w:r>
                      <w:proofErr w:type="gramEnd"/>
                      <w:r w:rsidRPr="00BA254D">
                        <w:rPr>
                          <w:sz w:val="16"/>
                          <w:szCs w:val="16"/>
                        </w:rPr>
                        <w:t xml:space="preserve"> be j</w:t>
                      </w:r>
                      <w:r w:rsidRPr="00BA254D">
                        <w:rPr>
                          <w:sz w:val="16"/>
                          <w:szCs w:val="16"/>
                          <w:highlight w:val="cyan"/>
                        </w:rPr>
                        <w:t>ournal articles</w:t>
                      </w:r>
                      <w:r w:rsidRPr="00BA254D">
                        <w:rPr>
                          <w:sz w:val="16"/>
                          <w:szCs w:val="16"/>
                        </w:rPr>
                        <w:t xml:space="preserve"> from </w:t>
                      </w:r>
                      <w:r w:rsidRPr="00BA254D">
                        <w:rPr>
                          <w:sz w:val="16"/>
                          <w:szCs w:val="16"/>
                          <w:highlight w:val="cyan"/>
                        </w:rPr>
                        <w:t>peer-reviewed journals</w:t>
                      </w:r>
                      <w:r w:rsidRPr="00BA254D">
                        <w:rPr>
                          <w:sz w:val="16"/>
                          <w:szCs w:val="16"/>
                        </w:rPr>
                        <w:t xml:space="preserve"> in the l</w:t>
                      </w:r>
                      <w:r w:rsidRPr="00BA254D">
                        <w:rPr>
                          <w:sz w:val="16"/>
                          <w:szCs w:val="16"/>
                          <w:highlight w:val="cyan"/>
                        </w:rPr>
                        <w:t>ibrary databases,</w:t>
                      </w:r>
                      <w:r w:rsidRPr="00BA254D">
                        <w:rPr>
                          <w:sz w:val="16"/>
                          <w:szCs w:val="16"/>
                        </w:rPr>
                        <w:t xml:space="preserve"> published f</w:t>
                      </w:r>
                      <w:r w:rsidRPr="00BA254D">
                        <w:rPr>
                          <w:sz w:val="16"/>
                          <w:szCs w:val="16"/>
                          <w:highlight w:val="cyan"/>
                        </w:rPr>
                        <w:t>rom 2010</w:t>
                      </w:r>
                      <w:r w:rsidRPr="00BA254D">
                        <w:rPr>
                          <w:sz w:val="16"/>
                          <w:szCs w:val="16"/>
                        </w:rPr>
                        <w:t xml:space="preserve"> onwards (so, </w:t>
                      </w:r>
                      <w:r w:rsidRPr="00BA254D">
                        <w:rPr>
                          <w:sz w:val="16"/>
                          <w:szCs w:val="16"/>
                          <w:highlight w:val="cyan"/>
                        </w:rPr>
                        <w:t>no articles that were published earlier than 2010</w:t>
                      </w:r>
                      <w:r w:rsidRPr="00BA254D">
                        <w:rPr>
                          <w:sz w:val="16"/>
                          <w:szCs w:val="16"/>
                        </w:rPr>
                        <w:t>).</w:t>
                      </w:r>
                    </w:p>
                    <w:p w14:paraId="0DAF6D03" w14:textId="76127663" w:rsidR="00C06813" w:rsidRPr="00BA254D" w:rsidRDefault="00C06813" w:rsidP="009C683F">
                      <w:pPr>
                        <w:pStyle w:val="Normal1"/>
                        <w:widowControl w:val="0"/>
                        <w:spacing w:afterLines="50" w:after="120"/>
                        <w:textboxTightWrap w:val="allLines"/>
                        <w:rPr>
                          <w:sz w:val="16"/>
                          <w:szCs w:val="16"/>
                        </w:rPr>
                      </w:pPr>
                      <w:r w:rsidRPr="00BA254D">
                        <w:rPr>
                          <w:sz w:val="16"/>
                          <w:szCs w:val="16"/>
                        </w:rPr>
                        <w:t>Format</w:t>
                      </w:r>
                      <w:r w:rsidR="00943462" w:rsidRPr="00BA254D">
                        <w:rPr>
                          <w:sz w:val="16"/>
                          <w:szCs w:val="16"/>
                        </w:rPr>
                        <w:t xml:space="preserve">: </w:t>
                      </w:r>
                      <w:r w:rsidRPr="00BA254D">
                        <w:rPr>
                          <w:sz w:val="16"/>
                          <w:szCs w:val="16"/>
                        </w:rPr>
                        <w:t>The total</w:t>
                      </w:r>
                      <w:r w:rsidR="00943462" w:rsidRPr="00BA254D">
                        <w:rPr>
                          <w:sz w:val="16"/>
                          <w:szCs w:val="16"/>
                        </w:rPr>
                        <w:t xml:space="preserve"> w</w:t>
                      </w:r>
                      <w:r w:rsidRPr="00BA254D">
                        <w:rPr>
                          <w:sz w:val="16"/>
                          <w:szCs w:val="16"/>
                        </w:rPr>
                        <w:t xml:space="preserve">ord count for this task is 2,000 words. </w:t>
                      </w:r>
                      <w:r w:rsidRPr="00BA254D">
                        <w:rPr>
                          <w:sz w:val="16"/>
                          <w:szCs w:val="16"/>
                          <w:highlight w:val="cyan"/>
                        </w:rPr>
                        <w:t xml:space="preserve">The full reference of your annotated literature sources </w:t>
                      </w:r>
                      <w:proofErr w:type="gramStart"/>
                      <w:r w:rsidRPr="00BA254D">
                        <w:rPr>
                          <w:sz w:val="16"/>
                          <w:szCs w:val="16"/>
                          <w:highlight w:val="cyan"/>
                        </w:rPr>
                        <w:t>are</w:t>
                      </w:r>
                      <w:proofErr w:type="gramEnd"/>
                      <w:r w:rsidRPr="00BA254D">
                        <w:rPr>
                          <w:sz w:val="16"/>
                          <w:szCs w:val="16"/>
                          <w:highlight w:val="cyan"/>
                        </w:rPr>
                        <w:t xml:space="preserve"> included in the word count.</w:t>
                      </w:r>
                    </w:p>
                    <w:p w14:paraId="1DF5B48E"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highlight w:val="cyan"/>
                        </w:rPr>
                        <w:t>Include</w:t>
                      </w:r>
                      <w:r w:rsidRPr="00BA254D">
                        <w:rPr>
                          <w:sz w:val="16"/>
                          <w:szCs w:val="16"/>
                        </w:rPr>
                        <w:t xml:space="preserve"> in your assignment: </w:t>
                      </w:r>
                      <w:r w:rsidRPr="00BA254D">
                        <w:rPr>
                          <w:sz w:val="16"/>
                          <w:szCs w:val="16"/>
                          <w:highlight w:val="cyan"/>
                        </w:rPr>
                        <w:t>A brief introduction to the physical, social and cognitive aspects of learning and development, based on what you have learnt so far in the course.</w:t>
                      </w:r>
                    </w:p>
                    <w:p w14:paraId="761C625B"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For each annotation:</w:t>
                      </w:r>
                    </w:p>
                    <w:p w14:paraId="39F634CB"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The f</w:t>
                      </w:r>
                      <w:r w:rsidRPr="00BA254D">
                        <w:rPr>
                          <w:sz w:val="16"/>
                          <w:szCs w:val="16"/>
                          <w:highlight w:val="cyan"/>
                        </w:rPr>
                        <w:t>ull reference in APA 7th edition format</w:t>
                      </w:r>
                    </w:p>
                    <w:p w14:paraId="355433C7"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A s</w:t>
                      </w:r>
                      <w:r w:rsidRPr="00BA254D">
                        <w:rPr>
                          <w:sz w:val="16"/>
                          <w:szCs w:val="16"/>
                          <w:highlight w:val="cyan"/>
                        </w:rPr>
                        <w:t>ummary of the chapt</w:t>
                      </w:r>
                      <w:r w:rsidRPr="00BA254D">
                        <w:rPr>
                          <w:sz w:val="16"/>
                          <w:szCs w:val="16"/>
                        </w:rPr>
                        <w:t>er/article including th</w:t>
                      </w:r>
                      <w:r w:rsidRPr="00BA254D">
                        <w:rPr>
                          <w:sz w:val="16"/>
                          <w:szCs w:val="16"/>
                          <w:highlight w:val="cyan"/>
                        </w:rPr>
                        <w:t>e main points</w:t>
                      </w:r>
                    </w:p>
                    <w:p w14:paraId="7A531F93" w14:textId="77777777" w:rsidR="00C06813" w:rsidRPr="00BA254D" w:rsidRDefault="00C06813" w:rsidP="009C683F">
                      <w:pPr>
                        <w:pStyle w:val="Normal1"/>
                        <w:widowControl w:val="0"/>
                        <w:numPr>
                          <w:ilvl w:val="0"/>
                          <w:numId w:val="5"/>
                        </w:numPr>
                        <w:spacing w:afterLines="0" w:after="0"/>
                        <w:ind w:left="1604" w:hanging="357"/>
                        <w:textboxTightWrap w:val="allLines"/>
                        <w:rPr>
                          <w:sz w:val="16"/>
                          <w:szCs w:val="16"/>
                        </w:rPr>
                      </w:pPr>
                      <w:r w:rsidRPr="00BA254D">
                        <w:rPr>
                          <w:sz w:val="16"/>
                          <w:szCs w:val="16"/>
                        </w:rPr>
                        <w:t>A statement of the k</w:t>
                      </w:r>
                      <w:r w:rsidRPr="00BA254D">
                        <w:rPr>
                          <w:sz w:val="16"/>
                          <w:szCs w:val="16"/>
                          <w:highlight w:val="cyan"/>
                        </w:rPr>
                        <w:t>ey message</w:t>
                      </w:r>
                      <w:r w:rsidRPr="00BA254D">
                        <w:rPr>
                          <w:sz w:val="16"/>
                          <w:szCs w:val="16"/>
                        </w:rPr>
                        <w:t xml:space="preserve"> being conveyed by the author(s) </w:t>
                      </w:r>
                    </w:p>
                    <w:p w14:paraId="61EF32C7" w14:textId="77777777" w:rsidR="00C06813" w:rsidRPr="00BA254D" w:rsidRDefault="00C06813" w:rsidP="009C683F">
                      <w:pPr>
                        <w:pStyle w:val="Normal1"/>
                        <w:widowControl w:val="0"/>
                        <w:numPr>
                          <w:ilvl w:val="0"/>
                          <w:numId w:val="5"/>
                        </w:numPr>
                        <w:spacing w:afterLines="0" w:after="0"/>
                        <w:ind w:left="1604" w:hanging="357"/>
                        <w:textboxTightWrap w:val="allLines"/>
                      </w:pPr>
                      <w:r w:rsidRPr="00BA254D">
                        <w:rPr>
                          <w:sz w:val="16"/>
                          <w:szCs w:val="16"/>
                        </w:rPr>
                        <w:t>An interpretation of the s</w:t>
                      </w:r>
                      <w:r w:rsidRPr="00BA254D">
                        <w:rPr>
                          <w:sz w:val="16"/>
                          <w:szCs w:val="16"/>
                          <w:highlight w:val="cyan"/>
                        </w:rPr>
                        <w:t>trengths and limitations of the work</w:t>
                      </w:r>
                      <w:r w:rsidRPr="00BA254D">
                        <w:rPr>
                          <w:sz w:val="16"/>
                          <w:szCs w:val="16"/>
                        </w:rPr>
                        <w:t xml:space="preserve"> (critical analysis of the content, ideas or the re</w:t>
                      </w:r>
                      <w:r w:rsidRPr="00BA254D">
                        <w:t>search methods used)</w:t>
                      </w:r>
                    </w:p>
                    <w:p w14:paraId="307BD72F"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highlight w:val="cyan"/>
                        </w:rPr>
                        <w:t>At the end</w:t>
                      </w:r>
                      <w:r w:rsidRPr="00BA254D">
                        <w:rPr>
                          <w:sz w:val="16"/>
                          <w:szCs w:val="16"/>
                        </w:rPr>
                        <w:t xml:space="preserve"> of the annotated bibliography: </w:t>
                      </w:r>
                      <w:r w:rsidRPr="00BA254D">
                        <w:rPr>
                          <w:sz w:val="16"/>
                          <w:szCs w:val="16"/>
                          <w:highlight w:val="cyan"/>
                        </w:rPr>
                        <w:t>A summary about what the six articles in combination might tell us about learning and development theories in educatio</w:t>
                      </w:r>
                      <w:r w:rsidRPr="00BA254D">
                        <w:rPr>
                          <w:sz w:val="16"/>
                          <w:szCs w:val="16"/>
                        </w:rPr>
                        <w:t xml:space="preserve">n. This final summary should </w:t>
                      </w:r>
                      <w:r w:rsidRPr="00BA254D">
                        <w:rPr>
                          <w:sz w:val="16"/>
                          <w:szCs w:val="16"/>
                          <w:highlight w:val="cyan"/>
                        </w:rPr>
                        <w:t>include implications for teachers</w:t>
                      </w:r>
                      <w:r w:rsidRPr="00BA254D">
                        <w:rPr>
                          <w:sz w:val="16"/>
                          <w:szCs w:val="16"/>
                        </w:rPr>
                        <w:t>. </w:t>
                      </w:r>
                    </w:p>
                    <w:p w14:paraId="19FAE637"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Submission guidelines: </w:t>
                      </w:r>
                      <w:r w:rsidRPr="00BA254D">
                        <w:rPr>
                          <w:sz w:val="16"/>
                          <w:szCs w:val="16"/>
                          <w:highlight w:val="yellow"/>
                        </w:rPr>
                        <w:t>Assignments for this course will be submitted electronically via Blackboard and using Turnitin.</w:t>
                      </w:r>
                    </w:p>
                    <w:p w14:paraId="495E920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Deferral or extension: Y</w:t>
                      </w:r>
                      <w:r w:rsidRPr="00BA254D">
                        <w:rPr>
                          <w:sz w:val="16"/>
                          <w:szCs w:val="16"/>
                          <w:highlight w:val="yellow"/>
                        </w:rPr>
                        <w:t>ou may be able to </w:t>
                      </w:r>
                      <w:hyperlink r:id="rId23" w:history="1">
                        <w:r w:rsidRPr="00BA254D">
                          <w:rPr>
                            <w:sz w:val="16"/>
                            <w:szCs w:val="16"/>
                            <w:highlight w:val="yellow"/>
                          </w:rPr>
                          <w:t>apply for an extension</w:t>
                        </w:r>
                      </w:hyperlink>
                      <w:r w:rsidRPr="00BA254D">
                        <w:rPr>
                          <w:sz w:val="16"/>
                          <w:szCs w:val="16"/>
                        </w:rPr>
                        <w:t xml:space="preserve">. The </w:t>
                      </w:r>
                      <w:r w:rsidRPr="00BA254D">
                        <w:rPr>
                          <w:sz w:val="16"/>
                          <w:szCs w:val="16"/>
                          <w:highlight w:val="yellow"/>
                        </w:rPr>
                        <w:t xml:space="preserve">maximum extension allowed is 28 days. Extensions are given in multiples of 24 hours. You must submit any extension requests </w:t>
                      </w:r>
                      <w:proofErr w:type="gramStart"/>
                      <w:r w:rsidRPr="00BA254D">
                        <w:rPr>
                          <w:sz w:val="16"/>
                          <w:szCs w:val="16"/>
                          <w:highlight w:val="yellow"/>
                        </w:rPr>
                        <w:t>via  .</w:t>
                      </w:r>
                      <w:proofErr w:type="spellStart"/>
                      <w:proofErr w:type="gramEnd"/>
                      <w:r w:rsidRPr="00BA254D">
                        <w:rPr>
                          <w:sz w:val="16"/>
                          <w:szCs w:val="16"/>
                          <w:highlight w:val="yellow"/>
                        </w:rPr>
                        <w:t>xxxx</w:t>
                      </w:r>
                      <w:proofErr w:type="spellEnd"/>
                    </w:p>
                    <w:p w14:paraId="4C155D1A" w14:textId="77777777" w:rsidR="00C06813" w:rsidRPr="00BA254D" w:rsidRDefault="00C06813" w:rsidP="009C683F">
                      <w:pPr>
                        <w:pStyle w:val="Normal1"/>
                        <w:widowControl w:val="0"/>
                        <w:spacing w:afterLines="50" w:after="120"/>
                        <w:textboxTightWrap w:val="allLines"/>
                        <w:rPr>
                          <w:sz w:val="16"/>
                          <w:szCs w:val="16"/>
                        </w:rPr>
                      </w:pPr>
                      <w:r w:rsidRPr="00BA254D">
                        <w:rPr>
                          <w:sz w:val="16"/>
                          <w:szCs w:val="16"/>
                        </w:rPr>
                        <w:t xml:space="preserve">Late submission: </w:t>
                      </w:r>
                      <w:r w:rsidRPr="00BA254D">
                        <w:rPr>
                          <w:sz w:val="16"/>
                          <w:szCs w:val="16"/>
                          <w:highlight w:val="yellow"/>
                        </w:rPr>
                        <w:t>A </w:t>
                      </w:r>
                      <w:hyperlink r:id="rId24" w:history="1">
                        <w:r w:rsidRPr="00BA254D">
                          <w:rPr>
                            <w:sz w:val="16"/>
                            <w:szCs w:val="16"/>
                            <w:highlight w:val="yellow"/>
                          </w:rPr>
                          <w:t>penalty</w:t>
                        </w:r>
                      </w:hyperlink>
                      <w:r w:rsidRPr="00BA254D">
                        <w:rPr>
                          <w:sz w:val="16"/>
                          <w:szCs w:val="16"/>
                          <w:highlight w:val="yellow"/>
                        </w:rPr>
                        <w:t xml:space="preserve"> of 1 grade for each </w:t>
                      </w:r>
                      <w:proofErr w:type="gramStart"/>
                      <w:r w:rsidRPr="00BA254D">
                        <w:rPr>
                          <w:sz w:val="16"/>
                          <w:szCs w:val="16"/>
                          <w:highlight w:val="yellow"/>
                        </w:rPr>
                        <w:t>24 hour</w:t>
                      </w:r>
                      <w:proofErr w:type="gramEnd"/>
                      <w:r w:rsidRPr="00BA254D">
                        <w:rPr>
                          <w:sz w:val="16"/>
                          <w:szCs w:val="16"/>
                          <w:highlight w:val="yellow"/>
                        </w:rPr>
                        <w:t xml:space="preserve"> period</w:t>
                      </w:r>
                      <w:r w:rsidRPr="00BA254D">
                        <w:rPr>
                          <w:sz w:val="16"/>
                          <w:szCs w:val="16"/>
                        </w:rPr>
                        <w:t xml:space="preserve"> from time submission is due will apply for up to 7 days. </w:t>
                      </w:r>
                      <w:r w:rsidRPr="00BA254D">
                        <w:rPr>
                          <w:sz w:val="16"/>
                          <w:szCs w:val="16"/>
                          <w:highlight w:val="yellow"/>
                        </w:rPr>
                        <w:t>After 7 days you will receive a mark of 0.</w:t>
                      </w:r>
                    </w:p>
                  </w:txbxContent>
                </v:textbox>
                <w10:wrap type="square"/>
              </v:shape>
            </w:pict>
          </mc:Fallback>
        </mc:AlternateContent>
      </w:r>
    </w:p>
    <w:p w14:paraId="5A6D0646" w14:textId="11C1659D" w:rsidR="001436C8" w:rsidRPr="00BA254D" w:rsidRDefault="0077787C" w:rsidP="00061569">
      <w:pPr>
        <w:pStyle w:val="Normal1"/>
        <w:ind w:firstLine="0"/>
      </w:pPr>
      <w:proofErr w:type="gramStart"/>
      <w:r w:rsidRPr="00BA254D">
        <w:lastRenderedPageBreak/>
        <w:t>Oh</w:t>
      </w:r>
      <w:proofErr w:type="gramEnd"/>
      <w:r w:rsidRPr="00BA254D">
        <w:t xml:space="preserve"> my goodnes</w:t>
      </w:r>
      <w:r w:rsidR="00AF22C8" w:rsidRPr="00BA254D">
        <w:t>s, so much information is there, but don’t faint, take it step by step</w:t>
      </w:r>
      <w:r w:rsidR="006104C2" w:rsidRPr="00BA254D">
        <w:t>, highlight the important bits and rewrite them</w:t>
      </w:r>
      <w:r w:rsidR="004D182D" w:rsidRPr="00BA254D">
        <w:t>,</w:t>
      </w:r>
      <w:r w:rsidR="006104C2" w:rsidRPr="00BA254D">
        <w:t xml:space="preserve"> </w:t>
      </w:r>
      <w:r w:rsidR="004D182D" w:rsidRPr="00BA254D">
        <w:t>organised</w:t>
      </w:r>
      <w:r w:rsidR="00473AE9" w:rsidRPr="00BA254D">
        <w:t xml:space="preserve"> into your table (see Figure 1).</w:t>
      </w:r>
    </w:p>
    <w:p w14:paraId="3389804F" w14:textId="54399E02" w:rsidR="004D182D" w:rsidRPr="00BA254D" w:rsidRDefault="004D182D" w:rsidP="004D182D">
      <w:pPr>
        <w:pStyle w:val="Caption"/>
        <w:keepNext/>
      </w:pPr>
      <w:r w:rsidRPr="00BA254D">
        <w:t xml:space="preserve">Table </w:t>
      </w:r>
      <w:r w:rsidR="00A44438" w:rsidRPr="00BA254D">
        <w:fldChar w:fldCharType="begin"/>
      </w:r>
      <w:r w:rsidR="00A44438" w:rsidRPr="00BA254D">
        <w:instrText xml:space="preserve"> SEQ Table \* ARABIC </w:instrText>
      </w:r>
      <w:r w:rsidR="00A44438" w:rsidRPr="00BA254D">
        <w:fldChar w:fldCharType="separate"/>
      </w:r>
      <w:r w:rsidR="0039345B">
        <w:rPr>
          <w:noProof/>
        </w:rPr>
        <w:t>1</w:t>
      </w:r>
      <w:r w:rsidR="00A44438" w:rsidRPr="00BA254D">
        <w:fldChar w:fldCharType="end"/>
      </w:r>
      <w:r w:rsidRPr="00BA254D">
        <w:t>: Check sheet for important elements of the task</w:t>
      </w:r>
    </w:p>
    <w:p w14:paraId="77D27F6F" w14:textId="54177CC7" w:rsidR="00473AE9" w:rsidRPr="00BA254D" w:rsidRDefault="000218C2" w:rsidP="000218C2">
      <w:pPr>
        <w:pStyle w:val="Normal1"/>
        <w:ind w:hanging="28"/>
        <w:jc w:val="left"/>
      </w:pPr>
      <w:r w:rsidRPr="00BA254D">
        <w:rPr>
          <w:noProof/>
        </w:rPr>
        <w:drawing>
          <wp:inline distT="0" distB="0" distL="0" distR="0" wp14:anchorId="6ACA179F" wp14:editId="2030AFED">
            <wp:extent cx="4280918" cy="3785937"/>
            <wp:effectExtent l="0" t="0" r="5715" b="5080"/>
            <wp:docPr id="473213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0918" cy="3785937"/>
                    </a:xfrm>
                    <a:prstGeom prst="rect">
                      <a:avLst/>
                    </a:prstGeom>
                    <a:noFill/>
                  </pic:spPr>
                </pic:pic>
              </a:graphicData>
            </a:graphic>
          </wp:inline>
        </w:drawing>
      </w:r>
    </w:p>
    <w:p w14:paraId="6C97541A" w14:textId="0DDB7DBC" w:rsidR="00F316C6" w:rsidRPr="00BA254D" w:rsidRDefault="004D182D" w:rsidP="00061569">
      <w:pPr>
        <w:pStyle w:val="Normal1"/>
        <w:spacing w:afterLines="0" w:after="0"/>
        <w:ind w:firstLine="0"/>
      </w:pPr>
      <w:r w:rsidRPr="00BA254D">
        <w:t xml:space="preserve">Table 1 shows you one way to display the important demands </w:t>
      </w:r>
      <w:r w:rsidR="00942B12" w:rsidRPr="00BA254D">
        <w:t xml:space="preserve">of the assessment task so you can </w:t>
      </w:r>
      <w:r w:rsidR="001B5722" w:rsidRPr="00BA254D">
        <w:t xml:space="preserve">work through them systematically and </w:t>
      </w:r>
      <w:r w:rsidR="00942B12" w:rsidRPr="00BA254D">
        <w:t>check them off as a final step before submission</w:t>
      </w:r>
      <w:r w:rsidR="001B5722" w:rsidRPr="00BA254D">
        <w:t xml:space="preserve">. Doing this </w:t>
      </w:r>
      <w:r w:rsidR="00B71852" w:rsidRPr="00BA254D">
        <w:t>before you start</w:t>
      </w:r>
      <w:r w:rsidR="001B5722" w:rsidRPr="00BA254D">
        <w:t xml:space="preserve"> will etch the requirements into your mind</w:t>
      </w:r>
      <w:r w:rsidR="0076065E" w:rsidRPr="00BA254D">
        <w:t xml:space="preserve"> and help you make</w:t>
      </w:r>
      <w:r w:rsidR="00B71852" w:rsidRPr="00BA254D">
        <w:t xml:space="preserve"> the correct</w:t>
      </w:r>
      <w:r w:rsidR="0076065E" w:rsidRPr="00BA254D">
        <w:t xml:space="preserve"> decisions on the resources you need to consider.</w:t>
      </w:r>
      <w:r w:rsidR="00E40B53" w:rsidRPr="00BA254D">
        <w:t xml:space="preserve"> </w:t>
      </w:r>
      <w:r w:rsidR="00B71852" w:rsidRPr="00BA254D">
        <w:t>You can’t start yet</w:t>
      </w:r>
      <w:r w:rsidR="00061569" w:rsidRPr="00BA254D">
        <w:t>,</w:t>
      </w:r>
      <w:r w:rsidR="00B71852" w:rsidRPr="00BA254D">
        <w:t xml:space="preserve"> though … the next thing is to</w:t>
      </w:r>
      <w:r w:rsidR="00DE303E" w:rsidRPr="00BA254D">
        <w:t xml:space="preserve"> d</w:t>
      </w:r>
      <w:r w:rsidR="00B45E0A" w:rsidRPr="00BA254D">
        <w:t>evelop procedural questions</w:t>
      </w:r>
      <w:r w:rsidR="001C5897" w:rsidRPr="00BA254D">
        <w:t xml:space="preserve"> </w:t>
      </w:r>
      <w:r w:rsidR="00C65CBB" w:rsidRPr="00BA254D">
        <w:t xml:space="preserve">for yourself </w:t>
      </w:r>
      <w:r w:rsidR="001C5897" w:rsidRPr="00BA254D">
        <w:t>arising specifically from the detailed task sheet</w:t>
      </w:r>
      <w:r w:rsidR="00B45E0A" w:rsidRPr="00BA254D">
        <w:t>,</w:t>
      </w:r>
      <w:r w:rsidR="00670241" w:rsidRPr="00BA254D">
        <w:t xml:space="preserve"> and then tick them off as you get </w:t>
      </w:r>
      <w:r w:rsidR="00E4227F" w:rsidRPr="00BA254D">
        <w:t>answers</w:t>
      </w:r>
      <w:r w:rsidR="00DE303E" w:rsidRPr="00BA254D">
        <w:t>,</w:t>
      </w:r>
      <w:r w:rsidR="00B45E0A" w:rsidRPr="00BA254D">
        <w:t xml:space="preserve"> for example:</w:t>
      </w:r>
    </w:p>
    <w:p w14:paraId="241B1C4A" w14:textId="77777777" w:rsidR="0029374A" w:rsidRPr="00BA254D" w:rsidRDefault="0029374A" w:rsidP="00061569">
      <w:pPr>
        <w:pStyle w:val="Normal1"/>
        <w:spacing w:afterLines="0" w:after="0"/>
        <w:ind w:firstLine="0"/>
      </w:pPr>
    </w:p>
    <w:p w14:paraId="7BE88391" w14:textId="3395AC69" w:rsidR="00B45E0A" w:rsidRPr="00BA254D" w:rsidRDefault="00B45E0A" w:rsidP="00670241">
      <w:pPr>
        <w:pStyle w:val="Normal1"/>
        <w:numPr>
          <w:ilvl w:val="0"/>
          <w:numId w:val="8"/>
        </w:numPr>
        <w:spacing w:afterLines="0" w:after="0"/>
        <w:jc w:val="left"/>
      </w:pPr>
      <w:r w:rsidRPr="00BA254D">
        <w:lastRenderedPageBreak/>
        <w:t>Do I know how to submit via Blackboard using Turn It In?</w:t>
      </w:r>
    </w:p>
    <w:p w14:paraId="040546D2" w14:textId="49B27038" w:rsidR="00B45E0A" w:rsidRPr="00BA254D" w:rsidRDefault="00606E6F" w:rsidP="00670241">
      <w:pPr>
        <w:pStyle w:val="Normal1"/>
        <w:numPr>
          <w:ilvl w:val="0"/>
          <w:numId w:val="8"/>
        </w:numPr>
        <w:spacing w:afterLines="0" w:after="0"/>
        <w:jc w:val="left"/>
      </w:pPr>
      <w:r w:rsidRPr="00BA254D">
        <w:t>Do I know how to find and use the Library Databases?</w:t>
      </w:r>
      <w:r w:rsidR="006547CD" w:rsidRPr="00BA254D">
        <w:rPr>
          <w:rStyle w:val="FootnoteReference"/>
        </w:rPr>
        <w:footnoteReference w:id="3"/>
      </w:r>
    </w:p>
    <w:p w14:paraId="584AF820" w14:textId="5C31CC9A" w:rsidR="00A62565" w:rsidRPr="00BA254D" w:rsidRDefault="00A62565" w:rsidP="00670241">
      <w:pPr>
        <w:pStyle w:val="Normal1"/>
        <w:numPr>
          <w:ilvl w:val="0"/>
          <w:numId w:val="8"/>
        </w:numPr>
        <w:spacing w:afterLines="0" w:after="0"/>
        <w:jc w:val="left"/>
      </w:pPr>
      <w:r w:rsidRPr="00BA254D">
        <w:t xml:space="preserve">How many days, weeks, </w:t>
      </w:r>
      <w:r w:rsidR="0040413B" w:rsidRPr="00BA254D">
        <w:t xml:space="preserve">and </w:t>
      </w:r>
      <w:r w:rsidRPr="00BA254D">
        <w:t>classes will I have to complete this?</w:t>
      </w:r>
      <w:r w:rsidR="001346FF" w:rsidRPr="00BA254D">
        <w:t xml:space="preserve"> What </w:t>
      </w:r>
      <w:r w:rsidR="0040413B" w:rsidRPr="00BA254D">
        <w:t xml:space="preserve">is </w:t>
      </w:r>
      <w:r w:rsidR="001346FF" w:rsidRPr="00BA254D">
        <w:t>my personal deadline?</w:t>
      </w:r>
    </w:p>
    <w:p w14:paraId="7497B678" w14:textId="1EED1F70" w:rsidR="00776DEF" w:rsidRPr="00BA254D" w:rsidRDefault="00776DEF" w:rsidP="00670241">
      <w:pPr>
        <w:pStyle w:val="Normal1"/>
        <w:numPr>
          <w:ilvl w:val="0"/>
          <w:numId w:val="8"/>
        </w:numPr>
        <w:spacing w:afterLines="0" w:after="0"/>
        <w:jc w:val="left"/>
      </w:pPr>
      <w:r w:rsidRPr="00BA254D">
        <w:t>What is the best contact for my questions?</w:t>
      </w:r>
    </w:p>
    <w:p w14:paraId="1F0D4020" w14:textId="51C8B177" w:rsidR="00776DEF" w:rsidRPr="00BA254D" w:rsidRDefault="00776DEF" w:rsidP="00670241">
      <w:pPr>
        <w:pStyle w:val="Normal1"/>
        <w:numPr>
          <w:ilvl w:val="0"/>
          <w:numId w:val="8"/>
        </w:numPr>
        <w:spacing w:afterLines="0" w:after="0"/>
        <w:jc w:val="left"/>
      </w:pPr>
      <w:r w:rsidRPr="00BA254D">
        <w:t>Do I have competing assignments for when this is due?</w:t>
      </w:r>
    </w:p>
    <w:p w14:paraId="5325F493" w14:textId="592D4846" w:rsidR="00A62565" w:rsidRPr="00BA254D" w:rsidRDefault="00A62565" w:rsidP="00670241">
      <w:pPr>
        <w:pStyle w:val="Normal1"/>
        <w:numPr>
          <w:ilvl w:val="0"/>
          <w:numId w:val="8"/>
        </w:numPr>
        <w:spacing w:afterLines="0" w:after="0"/>
        <w:jc w:val="left"/>
      </w:pPr>
      <w:r w:rsidRPr="00BA254D">
        <w:t>Are drafts acceptable? If yes when is the last time I can ask for</w:t>
      </w:r>
      <w:r w:rsidR="00A34077" w:rsidRPr="00BA254D">
        <w:t xml:space="preserve"> review of a draft?</w:t>
      </w:r>
    </w:p>
    <w:p w14:paraId="136814CB" w14:textId="6F22662C" w:rsidR="00A34077" w:rsidRPr="00BA254D" w:rsidRDefault="0083096D" w:rsidP="00670241">
      <w:pPr>
        <w:pStyle w:val="Normal1"/>
        <w:numPr>
          <w:ilvl w:val="0"/>
          <w:numId w:val="8"/>
        </w:numPr>
        <w:spacing w:afterLines="0" w:after="0"/>
        <w:jc w:val="left"/>
      </w:pPr>
      <w:r w:rsidRPr="00BA254D">
        <w:t>What course readings can I review for the first 3 a</w:t>
      </w:r>
      <w:r w:rsidR="00CC48EA" w:rsidRPr="00BA254D">
        <w:t>nnotations?</w:t>
      </w:r>
    </w:p>
    <w:p w14:paraId="01BCD928" w14:textId="4A58D35A" w:rsidR="00D22A3B" w:rsidRPr="00BA254D" w:rsidRDefault="00D22A3B" w:rsidP="00670241">
      <w:pPr>
        <w:pStyle w:val="Normal1"/>
        <w:numPr>
          <w:ilvl w:val="0"/>
          <w:numId w:val="8"/>
        </w:numPr>
        <w:spacing w:afterLines="0" w:after="0"/>
        <w:jc w:val="left"/>
      </w:pPr>
      <w:r w:rsidRPr="00BA254D">
        <w:t>Are graphics</w:t>
      </w:r>
      <w:r w:rsidR="002818EE" w:rsidRPr="00BA254D">
        <w:t xml:space="preserve"> allowed?</w:t>
      </w:r>
    </w:p>
    <w:p w14:paraId="19ADE139" w14:textId="1003B64D" w:rsidR="00CC48EA" w:rsidRPr="00BA254D" w:rsidRDefault="00CC48EA" w:rsidP="00670241">
      <w:pPr>
        <w:pStyle w:val="Normal1"/>
        <w:numPr>
          <w:ilvl w:val="0"/>
          <w:numId w:val="8"/>
        </w:numPr>
        <w:spacing w:afterLines="0" w:after="0"/>
        <w:jc w:val="left"/>
      </w:pPr>
      <w:r w:rsidRPr="00BA254D">
        <w:t>How many words will I need to</w:t>
      </w:r>
      <w:r w:rsidR="004D33B6" w:rsidRPr="00BA254D">
        <w:t xml:space="preserve"> write for each section of the assignment?</w:t>
      </w:r>
    </w:p>
    <w:p w14:paraId="2A0DB0BD" w14:textId="4B6A039E" w:rsidR="004D33B6" w:rsidRPr="00BA254D" w:rsidRDefault="004D33B6" w:rsidP="0029374A">
      <w:pPr>
        <w:pStyle w:val="Normal1"/>
        <w:numPr>
          <w:ilvl w:val="1"/>
          <w:numId w:val="8"/>
        </w:numPr>
        <w:spacing w:afterLines="0" w:after="0"/>
      </w:pPr>
      <w:r w:rsidRPr="00BA254D">
        <w:t>Intr</w:t>
      </w:r>
      <w:r w:rsidR="00C16B59" w:rsidRPr="00BA254D">
        <w:t>o</w:t>
      </w:r>
      <w:r w:rsidRPr="00BA254D">
        <w:t>ductory summary</w:t>
      </w:r>
      <w:r w:rsidR="0029374A" w:rsidRPr="00BA254D">
        <w:t>:</w:t>
      </w:r>
      <w:r w:rsidR="004A3C5B" w:rsidRPr="00BA254D">
        <w:t xml:space="preserve"> </w:t>
      </w:r>
      <w:r w:rsidR="00FD481A" w:rsidRPr="00BA254D">
        <w:t>2</w:t>
      </w:r>
      <w:r w:rsidR="004A3C5B" w:rsidRPr="00BA254D">
        <w:t>00 words</w:t>
      </w:r>
    </w:p>
    <w:p w14:paraId="0E0C6AD1" w14:textId="2AFD1DB9" w:rsidR="004D33B6" w:rsidRPr="00BA254D" w:rsidRDefault="004A3C5B" w:rsidP="0029374A">
      <w:pPr>
        <w:pStyle w:val="Normal1"/>
        <w:numPr>
          <w:ilvl w:val="1"/>
          <w:numId w:val="8"/>
        </w:numPr>
        <w:spacing w:afterLines="0" w:after="0"/>
      </w:pPr>
      <w:r w:rsidRPr="00BA254D">
        <w:t>6 articles</w:t>
      </w:r>
      <w:r w:rsidR="0029374A" w:rsidRPr="00BA254D">
        <w:t>:</w:t>
      </w:r>
      <w:r w:rsidRPr="00BA254D">
        <w:t xml:space="preserve"> </w:t>
      </w:r>
      <w:r w:rsidR="00FD481A" w:rsidRPr="00BA254D">
        <w:t>2</w:t>
      </w:r>
      <w:r w:rsidRPr="00BA254D">
        <w:t>00 words each</w:t>
      </w:r>
      <w:r w:rsidR="008A77C2" w:rsidRPr="00BA254D">
        <w:t xml:space="preserve"> = </w:t>
      </w:r>
      <w:r w:rsidR="00FD481A" w:rsidRPr="00BA254D">
        <w:t>12</w:t>
      </w:r>
      <w:r w:rsidR="008A77C2" w:rsidRPr="00BA254D">
        <w:t>00 words</w:t>
      </w:r>
    </w:p>
    <w:p w14:paraId="3B2F3C7F" w14:textId="4EA381E5" w:rsidR="00C5798B" w:rsidRPr="00BA254D" w:rsidRDefault="00C5798B" w:rsidP="00670241">
      <w:pPr>
        <w:pStyle w:val="Normal1"/>
        <w:numPr>
          <w:ilvl w:val="1"/>
          <w:numId w:val="8"/>
        </w:numPr>
        <w:spacing w:afterLines="0" w:after="0"/>
      </w:pPr>
      <w:r w:rsidRPr="00BA254D">
        <w:t>Each with</w:t>
      </w:r>
      <w:r w:rsidR="009B0705" w:rsidRPr="00BA254D">
        <w:t xml:space="preserve"> 40 words summary</w:t>
      </w:r>
      <w:r w:rsidR="00CD38B4" w:rsidRPr="00BA254D">
        <w:t xml:space="preserve">, </w:t>
      </w:r>
      <w:r w:rsidR="00FD481A" w:rsidRPr="00BA254D">
        <w:t>4</w:t>
      </w:r>
      <w:r w:rsidR="00CD38B4" w:rsidRPr="00BA254D">
        <w:t xml:space="preserve">0 words main points, </w:t>
      </w:r>
      <w:r w:rsidR="00FD481A" w:rsidRPr="00BA254D">
        <w:t>120</w:t>
      </w:r>
      <w:r w:rsidR="00CD38B4" w:rsidRPr="00BA254D">
        <w:t xml:space="preserve"> words critique</w:t>
      </w:r>
    </w:p>
    <w:p w14:paraId="089D7D9E" w14:textId="4C9FD6B8" w:rsidR="004A3C5B" w:rsidRPr="00BA254D" w:rsidRDefault="004A3C5B" w:rsidP="0029374A">
      <w:pPr>
        <w:pStyle w:val="Normal1"/>
        <w:numPr>
          <w:ilvl w:val="1"/>
          <w:numId w:val="8"/>
        </w:numPr>
        <w:spacing w:afterLines="0" w:after="0"/>
      </w:pPr>
      <w:r w:rsidRPr="00BA254D">
        <w:t>6 full citations</w:t>
      </w:r>
      <w:r w:rsidR="0029374A" w:rsidRPr="00BA254D">
        <w:t>:</w:t>
      </w:r>
      <w:r w:rsidR="008A77C2" w:rsidRPr="00BA254D">
        <w:t xml:space="preserve"> </w:t>
      </w:r>
      <w:r w:rsidR="00DE0F18" w:rsidRPr="00BA254D">
        <w:t>20</w:t>
      </w:r>
      <w:r w:rsidR="00F34585" w:rsidRPr="00BA254D">
        <w:t xml:space="preserve"> words each = </w:t>
      </w:r>
      <w:r w:rsidR="00DE0F18" w:rsidRPr="00BA254D">
        <w:t>12</w:t>
      </w:r>
      <w:r w:rsidR="00F34585" w:rsidRPr="00BA254D">
        <w:t>0 words</w:t>
      </w:r>
    </w:p>
    <w:p w14:paraId="235D2159" w14:textId="403F0496" w:rsidR="004A3C5B" w:rsidRPr="00BA254D" w:rsidRDefault="004A3C5B" w:rsidP="0029374A">
      <w:pPr>
        <w:pStyle w:val="Normal1"/>
        <w:numPr>
          <w:ilvl w:val="1"/>
          <w:numId w:val="8"/>
        </w:numPr>
        <w:spacing w:afterLines="0" w:after="0"/>
      </w:pPr>
      <w:r w:rsidRPr="00BA254D">
        <w:t>Closing summary</w:t>
      </w:r>
      <w:r w:rsidR="0029374A" w:rsidRPr="00BA254D">
        <w:t>:</w:t>
      </w:r>
      <w:r w:rsidRPr="00BA254D">
        <w:t xml:space="preserve"> </w:t>
      </w:r>
      <w:r w:rsidR="00DE0F18" w:rsidRPr="00BA254D">
        <w:t>2</w:t>
      </w:r>
      <w:r w:rsidRPr="00BA254D">
        <w:t>00 words</w:t>
      </w:r>
    </w:p>
    <w:p w14:paraId="2463B264" w14:textId="3F1914C8" w:rsidR="004A3C5B" w:rsidRPr="00BA254D" w:rsidRDefault="004A3C5B" w:rsidP="0029374A">
      <w:pPr>
        <w:pStyle w:val="Normal1"/>
        <w:numPr>
          <w:ilvl w:val="1"/>
          <w:numId w:val="8"/>
        </w:numPr>
        <w:spacing w:afterLines="0" w:after="0"/>
      </w:pPr>
      <w:r w:rsidRPr="00BA254D">
        <w:t>Implications for teaching</w:t>
      </w:r>
      <w:r w:rsidR="0029374A" w:rsidRPr="00BA254D">
        <w:t>:</w:t>
      </w:r>
      <w:r w:rsidRPr="00BA254D">
        <w:t xml:space="preserve"> </w:t>
      </w:r>
      <w:r w:rsidR="00DE0F18" w:rsidRPr="00BA254D">
        <w:t>2</w:t>
      </w:r>
      <w:r w:rsidRPr="00BA254D">
        <w:t>00 words</w:t>
      </w:r>
    </w:p>
    <w:p w14:paraId="1B12D458" w14:textId="4BB11C68" w:rsidR="00F34585" w:rsidRPr="00BA254D" w:rsidRDefault="003A318B" w:rsidP="0029374A">
      <w:pPr>
        <w:pStyle w:val="Normal1"/>
        <w:numPr>
          <w:ilvl w:val="1"/>
          <w:numId w:val="8"/>
        </w:numPr>
        <w:spacing w:afterLines="0" w:after="0"/>
      </w:pPr>
      <w:r w:rsidRPr="00BA254D">
        <w:t>8</w:t>
      </w:r>
      <w:r w:rsidR="00C16B59" w:rsidRPr="00BA254D">
        <w:t>0 words spare for title and headings</w:t>
      </w:r>
    </w:p>
    <w:p w14:paraId="1874CB3F" w14:textId="1CEDC917" w:rsidR="002818EE" w:rsidRPr="00BA254D" w:rsidRDefault="002818EE" w:rsidP="00670241">
      <w:pPr>
        <w:pStyle w:val="Normal1"/>
        <w:numPr>
          <w:ilvl w:val="0"/>
          <w:numId w:val="8"/>
        </w:numPr>
        <w:spacing w:afterLines="0" w:after="0"/>
      </w:pPr>
      <w:r w:rsidRPr="00BA254D">
        <w:t>What similarity score is acceptable?</w:t>
      </w:r>
    </w:p>
    <w:p w14:paraId="0FE52776" w14:textId="67F10894" w:rsidR="002818EE" w:rsidRPr="00BA254D" w:rsidRDefault="002818EE" w:rsidP="00670241">
      <w:pPr>
        <w:pStyle w:val="Normal1"/>
        <w:numPr>
          <w:ilvl w:val="0"/>
          <w:numId w:val="8"/>
        </w:numPr>
        <w:spacing w:afterLines="0" w:after="0"/>
      </w:pPr>
      <w:r w:rsidRPr="00BA254D">
        <w:t>What use of AI is acceptable?</w:t>
      </w:r>
    </w:p>
    <w:p w14:paraId="722AC79E" w14:textId="77777777" w:rsidR="00CF2FB4" w:rsidRPr="00BA254D" w:rsidRDefault="00CF2FB4" w:rsidP="00CF2FB4">
      <w:pPr>
        <w:pStyle w:val="Normal1"/>
        <w:spacing w:afterLines="0" w:after="0"/>
      </w:pPr>
    </w:p>
    <w:p w14:paraId="21972F94" w14:textId="35030EDA" w:rsidR="00C16B59" w:rsidRPr="00BA254D" w:rsidRDefault="00C5798B" w:rsidP="00D22A3B">
      <w:pPr>
        <w:pStyle w:val="Normal1"/>
        <w:spacing w:afterLines="0" w:after="0"/>
        <w:ind w:firstLine="0"/>
      </w:pPr>
      <w:r w:rsidRPr="00BA254D">
        <w:t>[It’s going t</w:t>
      </w:r>
      <w:r w:rsidR="00CF2FB4" w:rsidRPr="00BA254D">
        <w:t xml:space="preserve">o </w:t>
      </w:r>
      <w:r w:rsidRPr="00BA254D">
        <w:t>be tight</w:t>
      </w:r>
      <w:r w:rsidR="0040413B" w:rsidRPr="00BA254D">
        <w:t>,</w:t>
      </w:r>
      <w:r w:rsidR="00CF2FB4" w:rsidRPr="00BA254D">
        <w:t xml:space="preserve"> remember one A4 page is about 250 words</w:t>
      </w:r>
      <w:r w:rsidR="0030100C" w:rsidRPr="00BA254D">
        <w:t xml:space="preserve"> so the whole assignment will be about 8 pages</w:t>
      </w:r>
      <w:r w:rsidR="00D22A3B" w:rsidRPr="00BA254D">
        <w:t>]</w:t>
      </w:r>
    </w:p>
    <w:p w14:paraId="680E2054" w14:textId="77777777" w:rsidR="00C5798B" w:rsidRPr="00BA254D" w:rsidRDefault="00C5798B" w:rsidP="00C16B59">
      <w:pPr>
        <w:pStyle w:val="Normal1"/>
        <w:spacing w:afterLines="0" w:after="0"/>
      </w:pPr>
    </w:p>
    <w:p w14:paraId="73ADB008" w14:textId="50CA4D87" w:rsidR="003533FB" w:rsidRPr="00BA254D" w:rsidRDefault="00296494" w:rsidP="00C16B59">
      <w:pPr>
        <w:pStyle w:val="Normal1"/>
        <w:spacing w:afterLines="0" w:after="0"/>
      </w:pPr>
      <w:r w:rsidRPr="00BA254D">
        <w:t xml:space="preserve">Final thing before you start: </w:t>
      </w:r>
      <w:r w:rsidR="003533FB" w:rsidRPr="00BA254D">
        <w:t xml:space="preserve">Go to your table and re-read </w:t>
      </w:r>
      <w:r w:rsidR="00587755" w:rsidRPr="00BA254D">
        <w:t>the restrictions</w:t>
      </w:r>
      <w:r w:rsidR="003533FB" w:rsidRPr="00BA254D">
        <w:t>/</w:t>
      </w:r>
      <w:r w:rsidR="00587755" w:rsidRPr="00BA254D">
        <w:t xml:space="preserve"> </w:t>
      </w:r>
      <w:r w:rsidR="003533FB" w:rsidRPr="00BA254D">
        <w:t xml:space="preserve">limitations/ special </w:t>
      </w:r>
      <w:r w:rsidR="005B1A54" w:rsidRPr="00BA254D">
        <w:t>instructions. In this case</w:t>
      </w:r>
      <w:r w:rsidR="00587755" w:rsidRPr="00BA254D">
        <w:t xml:space="preserve">, </w:t>
      </w:r>
      <w:r w:rsidR="009F2774" w:rsidRPr="00BA254D">
        <w:t>you should</w:t>
      </w:r>
      <w:r w:rsidR="00587755" w:rsidRPr="00BA254D">
        <w:t xml:space="preserve"> focus on the requirement to </w:t>
      </w:r>
      <w:r w:rsidR="00587755" w:rsidRPr="00BA254D">
        <w:rPr>
          <w:b/>
          <w:bCs/>
        </w:rPr>
        <w:t>find</w:t>
      </w:r>
      <w:r w:rsidR="00587755" w:rsidRPr="00BA254D">
        <w:t xml:space="preserve"> 3 peer-reviewed articles published </w:t>
      </w:r>
      <w:r w:rsidR="00A25DFA" w:rsidRPr="00BA254D">
        <w:t>in the past 10 years (since 2016) that</w:t>
      </w:r>
      <w:r w:rsidR="00587755" w:rsidRPr="00BA254D">
        <w:t xml:space="preserve"> focus on Secondary students and address</w:t>
      </w:r>
      <w:r w:rsidR="00486A42" w:rsidRPr="00BA254D">
        <w:t xml:space="preserve"> both learning and development. That ought to narrow the </w:t>
      </w:r>
      <w:r w:rsidR="00587755" w:rsidRPr="00BA254D">
        <w:t>field</w:t>
      </w:r>
      <w:r w:rsidR="00486A42" w:rsidRPr="00BA254D">
        <w:t xml:space="preserve"> quite a bit</w:t>
      </w:r>
      <w:r w:rsidR="00587755" w:rsidRPr="00BA254D">
        <w:t xml:space="preserve">. This might be hard and </w:t>
      </w:r>
      <w:r w:rsidR="003B6C44" w:rsidRPr="00BA254D">
        <w:t>time-consuming,</w:t>
      </w:r>
      <w:r w:rsidR="00587755" w:rsidRPr="00BA254D">
        <w:t xml:space="preserve"> so </w:t>
      </w:r>
      <w:r w:rsidR="002B68BD" w:rsidRPr="00BA254D">
        <w:t xml:space="preserve">you must </w:t>
      </w:r>
      <w:r w:rsidR="00587755" w:rsidRPr="00BA254D">
        <w:t xml:space="preserve">list </w:t>
      </w:r>
      <w:r w:rsidR="00561E71" w:rsidRPr="00BA254D">
        <w:t xml:space="preserve">your task to </w:t>
      </w:r>
      <w:r w:rsidR="00561E71" w:rsidRPr="00BA254D">
        <w:rPr>
          <w:b/>
          <w:bCs/>
        </w:rPr>
        <w:t>find</w:t>
      </w:r>
      <w:r w:rsidR="00561E71" w:rsidRPr="00BA254D">
        <w:t xml:space="preserve"> articles </w:t>
      </w:r>
      <w:r w:rsidR="00587755" w:rsidRPr="00BA254D">
        <w:t xml:space="preserve">as a very early </w:t>
      </w:r>
      <w:r w:rsidR="003B6C44" w:rsidRPr="00BA254D">
        <w:t>task.</w:t>
      </w:r>
      <w:r w:rsidR="0015557C" w:rsidRPr="00BA254D">
        <w:t xml:space="preserve"> </w:t>
      </w:r>
      <w:r w:rsidR="003B6C44" w:rsidRPr="00BA254D">
        <w:t xml:space="preserve">If </w:t>
      </w:r>
      <w:r w:rsidR="002B68BD" w:rsidRPr="00BA254D">
        <w:t>you</w:t>
      </w:r>
      <w:r w:rsidR="003B6C44" w:rsidRPr="00BA254D">
        <w:t xml:space="preserve"> </w:t>
      </w:r>
      <w:r w:rsidR="00E37D63" w:rsidRPr="00BA254D">
        <w:t xml:space="preserve">leave it until later and then accidentally </w:t>
      </w:r>
      <w:r w:rsidR="003B6C44" w:rsidRPr="00BA254D">
        <w:t>run out of time</w:t>
      </w:r>
      <w:r w:rsidR="0015557C" w:rsidRPr="00BA254D">
        <w:t>,</w:t>
      </w:r>
      <w:r w:rsidR="003B6C44" w:rsidRPr="00BA254D">
        <w:t xml:space="preserve"> </w:t>
      </w:r>
      <w:r w:rsidR="008E7A95" w:rsidRPr="00BA254D">
        <w:t>you</w:t>
      </w:r>
      <w:r w:rsidR="003B6C44" w:rsidRPr="00BA254D">
        <w:t xml:space="preserve"> might get into trouble trying to </w:t>
      </w:r>
      <w:r w:rsidR="006D740E" w:rsidRPr="00BA254D">
        <w:t xml:space="preserve">race to </w:t>
      </w:r>
      <w:r w:rsidR="003B6C44" w:rsidRPr="00BA254D">
        <w:t>fi</w:t>
      </w:r>
      <w:r w:rsidR="0015557C" w:rsidRPr="00BA254D">
        <w:t>nd</w:t>
      </w:r>
      <w:r w:rsidR="008E7A95" w:rsidRPr="00BA254D">
        <w:t xml:space="preserve"> and absorb</w:t>
      </w:r>
      <w:r w:rsidR="0015557C" w:rsidRPr="00BA254D">
        <w:t xml:space="preserve"> three articles </w:t>
      </w:r>
      <w:r w:rsidR="006E2224" w:rsidRPr="00BA254D">
        <w:t>to</w:t>
      </w:r>
      <w:r w:rsidR="0015557C" w:rsidRPr="00BA254D">
        <w:t xml:space="preserve"> use.</w:t>
      </w:r>
    </w:p>
    <w:p w14:paraId="4A96C136" w14:textId="77777777" w:rsidR="0015557C" w:rsidRPr="00BA254D" w:rsidRDefault="0015557C" w:rsidP="00C16B59">
      <w:pPr>
        <w:pStyle w:val="Normal1"/>
        <w:spacing w:afterLines="0" w:after="0"/>
      </w:pPr>
    </w:p>
    <w:p w14:paraId="65B87D0F" w14:textId="03A049CD" w:rsidR="006E2224" w:rsidRPr="00BA254D" w:rsidRDefault="006273D8" w:rsidP="00C16B59">
      <w:pPr>
        <w:pStyle w:val="Normal1"/>
        <w:spacing w:afterLines="0" w:after="0"/>
      </w:pPr>
      <w:r w:rsidRPr="00BA254D">
        <w:t>Y</w:t>
      </w:r>
      <w:r w:rsidR="00E20AAF" w:rsidRPr="00BA254D">
        <w:t>ou</w:t>
      </w:r>
      <w:r w:rsidR="003E4599" w:rsidRPr="00BA254D">
        <w:t xml:space="preserve"> have done a lot of thinking</w:t>
      </w:r>
      <w:r w:rsidRPr="00BA254D">
        <w:t xml:space="preserve"> to</w:t>
      </w:r>
      <w:r w:rsidR="003E4599" w:rsidRPr="00BA254D">
        <w:t xml:space="preserve"> this point, but </w:t>
      </w:r>
      <w:r w:rsidR="009F2774" w:rsidRPr="00BA254D">
        <w:t>you</w:t>
      </w:r>
      <w:r w:rsidR="003E4599" w:rsidRPr="00BA254D">
        <w:t xml:space="preserve"> still </w:t>
      </w:r>
      <w:proofErr w:type="gramStart"/>
      <w:r w:rsidR="003E4599" w:rsidRPr="00BA254D">
        <w:t>have to</w:t>
      </w:r>
      <w:proofErr w:type="gramEnd"/>
      <w:r w:rsidR="003E4599" w:rsidRPr="00BA254D">
        <w:t xml:space="preserve"> check out the marking rubr</w:t>
      </w:r>
      <w:r w:rsidR="009B7A0F" w:rsidRPr="00BA254D">
        <w:t>ic</w:t>
      </w:r>
      <w:r w:rsidR="00030138" w:rsidRPr="00BA254D">
        <w:t xml:space="preserve"> (see </w:t>
      </w:r>
      <w:r w:rsidR="006B7DCA" w:rsidRPr="00BA254D">
        <w:t>Table</w:t>
      </w:r>
      <w:r w:rsidR="00030138" w:rsidRPr="00BA254D">
        <w:t xml:space="preserve"> 2)</w:t>
      </w:r>
      <w:r w:rsidR="006D740E" w:rsidRPr="00BA254D">
        <w:t xml:space="preserve"> before you </w:t>
      </w:r>
      <w:r w:rsidR="00A25DFA" w:rsidRPr="00BA254D">
        <w:t>properly start</w:t>
      </w:r>
      <w:r w:rsidR="006D740E" w:rsidRPr="00BA254D">
        <w:t xml:space="preserve"> planning your paper</w:t>
      </w:r>
      <w:r w:rsidR="009B7A0F" w:rsidRPr="00BA254D">
        <w:t xml:space="preserve">. </w:t>
      </w:r>
      <w:r w:rsidR="009F2774" w:rsidRPr="00BA254D">
        <w:t>We</w:t>
      </w:r>
      <w:r w:rsidR="009B7A0F" w:rsidRPr="00BA254D">
        <w:t xml:space="preserve"> will check it in detail later</w:t>
      </w:r>
      <w:r w:rsidR="006E2224" w:rsidRPr="00BA254D">
        <w:t>, but for the moment, the</w:t>
      </w:r>
      <w:r w:rsidR="009B7A0F" w:rsidRPr="00BA254D">
        <w:t xml:space="preserve"> need is to</w:t>
      </w:r>
      <w:r w:rsidR="009F2774" w:rsidRPr="00BA254D">
        <w:t xml:space="preserve"> find it and</w:t>
      </w:r>
      <w:r w:rsidR="009B7A0F" w:rsidRPr="00BA254D">
        <w:t xml:space="preserve"> identify </w:t>
      </w:r>
      <w:r w:rsidR="006E2224" w:rsidRPr="00BA254D">
        <w:t>the criteria for assessment</w:t>
      </w:r>
    </w:p>
    <w:p w14:paraId="049509BA" w14:textId="77777777" w:rsidR="006E2224" w:rsidRPr="00BA254D" w:rsidRDefault="006E2224" w:rsidP="00C16B59">
      <w:pPr>
        <w:pStyle w:val="Normal1"/>
        <w:spacing w:afterLines="0" w:after="0"/>
      </w:pPr>
    </w:p>
    <w:p w14:paraId="43DD653A" w14:textId="351516C2" w:rsidR="00F0527A" w:rsidRPr="00BA254D" w:rsidRDefault="006B7DCA" w:rsidP="00F0527A">
      <w:pPr>
        <w:pStyle w:val="Normal1"/>
        <w:spacing w:afterLines="0" w:after="0"/>
      </w:pPr>
      <w:r w:rsidRPr="00BA254D">
        <w:lastRenderedPageBreak/>
        <w:t xml:space="preserve">The example criteria sheet is a bit unique in that it has </w:t>
      </w:r>
      <w:r w:rsidR="00253D0D" w:rsidRPr="00BA254D">
        <w:t xml:space="preserve">so many criteria. Most of the ones I’m familiar with have only 3 or 4. </w:t>
      </w:r>
      <w:r w:rsidR="00273DCA" w:rsidRPr="00BA254D">
        <w:t xml:space="preserve">However, this one has effectively broken down the </w:t>
      </w:r>
      <w:r w:rsidR="00734A8B" w:rsidRPr="00BA254D">
        <w:t>main criteria into smaller parcels.</w:t>
      </w:r>
      <w:r w:rsidR="00027F4C" w:rsidRPr="00BA254D">
        <w:t xml:space="preserve"> </w:t>
      </w:r>
      <w:r w:rsidR="00587DCE" w:rsidRPr="00BA254D">
        <w:t xml:space="preserve">I have shown how these are typically grouped, with </w:t>
      </w:r>
      <w:r w:rsidR="00BA32FF" w:rsidRPr="00BA254D">
        <w:t>o</w:t>
      </w:r>
      <w:r w:rsidR="00587DCE" w:rsidRPr="00BA254D">
        <w:t>ne criterion for knowledge,</w:t>
      </w:r>
      <w:r w:rsidR="00BA32FF" w:rsidRPr="00BA254D">
        <w:t xml:space="preserve"> one for argument, and one for communication. The beauty</w:t>
      </w:r>
      <w:r w:rsidR="00027F4C" w:rsidRPr="00BA254D">
        <w:t xml:space="preserve"> of Table</w:t>
      </w:r>
      <w:r w:rsidR="00651FF7" w:rsidRPr="00BA254D">
        <w:t xml:space="preserve"> 3 is </w:t>
      </w:r>
      <w:r w:rsidR="004E54BC" w:rsidRPr="00BA254D">
        <w:t>that it shows</w:t>
      </w:r>
      <w:r w:rsidR="00651FF7" w:rsidRPr="00BA254D">
        <w:t xml:space="preserve"> </w:t>
      </w:r>
      <w:r w:rsidR="00A25DFA" w:rsidRPr="00BA254D">
        <w:t>useful details on the types of elements being judged and the pass mark</w:t>
      </w:r>
      <w:r w:rsidR="004E54BC" w:rsidRPr="00BA254D">
        <w:t>.</w:t>
      </w:r>
      <w:r w:rsidR="008C1F93" w:rsidRPr="00BA254D">
        <w:t xml:space="preserve"> A </w:t>
      </w:r>
      <w:r w:rsidR="000146AF" w:rsidRPr="00BA254D">
        <w:t>well-developed criteria sheet/rubric might also show the weighting for each criterion,</w:t>
      </w:r>
      <w:r w:rsidR="00F0527A" w:rsidRPr="00BA254D">
        <w:t xml:space="preserve"> which will help you to know where to put most of your effort</w:t>
      </w:r>
      <w:r w:rsidR="005D298A" w:rsidRPr="00BA254D">
        <w:t>…. And now you are ready to start!</w:t>
      </w:r>
    </w:p>
    <w:p w14:paraId="50245FDF" w14:textId="77777777" w:rsidR="00E55DA7" w:rsidRPr="00BA254D" w:rsidRDefault="00E55DA7"/>
    <w:p w14:paraId="1E7EBEA3" w14:textId="77777777" w:rsidR="00E55DA7" w:rsidRPr="00BA254D" w:rsidRDefault="00E55DA7" w:rsidP="00E55DA7">
      <w:pPr>
        <w:pStyle w:val="Heading2"/>
        <w:spacing w:before="0" w:afterLines="120" w:after="288" w:line="240" w:lineRule="auto"/>
        <w:ind w:left="170" w:firstLine="720"/>
        <w:jc w:val="both"/>
        <w:rPr>
          <w:b/>
          <w:bCs/>
        </w:rPr>
      </w:pPr>
      <w:bookmarkStart w:id="7" w:name="_Toc230438665"/>
      <w:r w:rsidRPr="00BA254D">
        <w:rPr>
          <w:b/>
          <w:bCs/>
        </w:rPr>
        <w:t>Ideas generation</w:t>
      </w:r>
      <w:bookmarkEnd w:id="7"/>
    </w:p>
    <w:p w14:paraId="7AAB82FC" w14:textId="6884EDCE" w:rsidR="00392096" w:rsidRPr="00BA254D" w:rsidRDefault="00392096" w:rsidP="009A3840">
      <w:pPr>
        <w:spacing w:line="240" w:lineRule="auto"/>
        <w:jc w:val="both"/>
        <w:rPr>
          <w:sz w:val="20"/>
        </w:rPr>
      </w:pPr>
      <w:r w:rsidRPr="00BA254D">
        <w:rPr>
          <w:sz w:val="20"/>
        </w:rPr>
        <w:t>This is your opportunity to conduct a comprehensive personal data collection by documenting your initial thoughts and knowledge on the subject. For the example assignment you would begin by gathering all the relevant information that you believe should be included in your assignment. You should reflect on key aspects, such as foundational concepts that underpin the field, influential researchers who have made significant contributions, and controversial topics that often lead to spirited debates. Additionally, consider popular ideas and theories that resonate strongly within the realm of learning and development, as they can provide a rich backdrop for your analysis and arguments.</w:t>
      </w:r>
    </w:p>
    <w:p w14:paraId="7038A2A3" w14:textId="77777777" w:rsidR="00392096" w:rsidRPr="00BA254D" w:rsidRDefault="00392096" w:rsidP="009A3840">
      <w:pPr>
        <w:spacing w:line="240" w:lineRule="auto"/>
        <w:jc w:val="both"/>
        <w:rPr>
          <w:sz w:val="20"/>
        </w:rPr>
      </w:pPr>
    </w:p>
    <w:p w14:paraId="37B48B9B" w14:textId="3C5242B2" w:rsidR="00392096" w:rsidRPr="00BA254D" w:rsidRDefault="00392096" w:rsidP="009A3840">
      <w:pPr>
        <w:spacing w:line="240" w:lineRule="auto"/>
        <w:jc w:val="both"/>
        <w:rPr>
          <w:sz w:val="20"/>
        </w:rPr>
      </w:pPr>
      <w:r w:rsidRPr="00BA254D">
        <w:rPr>
          <w:sz w:val="20"/>
        </w:rPr>
        <w:t>For instance, when I was preparing for the example assignment, I sought assistance to help organize my thoughts. I specifically requested help in generating a visual mind map that encompasses concepts related to learning and teaching for secondary students. While I do not advocate using ChatGPT to outline or structure your entire essay, it can be an invaluable tool for brainstorming and refining your ideas. It allows you to visually capture your thought process, which can be beneficial when navigating complex topics.</w:t>
      </w:r>
    </w:p>
    <w:p w14:paraId="0D3B595A" w14:textId="77777777" w:rsidR="00392096" w:rsidRPr="00BA254D" w:rsidRDefault="00392096" w:rsidP="009A3840">
      <w:pPr>
        <w:spacing w:line="240" w:lineRule="auto"/>
        <w:jc w:val="both"/>
        <w:rPr>
          <w:sz w:val="20"/>
        </w:rPr>
      </w:pPr>
    </w:p>
    <w:p w14:paraId="70A52293" w14:textId="27E79C92" w:rsidR="00DA4393" w:rsidRPr="00BA254D" w:rsidRDefault="00392096" w:rsidP="009A3840">
      <w:pPr>
        <w:spacing w:line="240" w:lineRule="auto"/>
        <w:jc w:val="both"/>
        <w:rPr>
          <w:sz w:val="20"/>
        </w:rPr>
      </w:pPr>
      <w:r w:rsidRPr="00BA254D">
        <w:rPr>
          <w:sz w:val="20"/>
        </w:rPr>
        <w:t>In response to my request, ChatGPT produced an image that I have included as Figure 2. This figure illustrates various fields of inquiry and subtopics that could be relevant to the assignment at hand. Based on the task analysis for our example, you would need to select three specific areas to explore further to meet the task requirements. Therefore, you would have the option to choose from the seven categories depicted in the ChatGPT mind map, allowing you to tailor your focus to your specific interests and the requirements of the assignment. This structured approach can lead to more organised and insightful writing.</w:t>
      </w:r>
    </w:p>
    <w:p w14:paraId="25EB8C7A" w14:textId="77777777" w:rsidR="00392096" w:rsidRPr="00BA254D" w:rsidRDefault="00DA4393" w:rsidP="00392096">
      <w:pPr>
        <w:keepNext/>
        <w:spacing w:line="240" w:lineRule="auto"/>
        <w:jc w:val="both"/>
      </w:pPr>
      <w:r w:rsidRPr="00BA254D">
        <w:rPr>
          <w:noProof/>
          <w:sz w:val="20"/>
        </w:rPr>
        <w:lastRenderedPageBreak/>
        <w:drawing>
          <wp:inline distT="0" distB="0" distL="0" distR="0" wp14:anchorId="1719BC23" wp14:editId="5491016D">
            <wp:extent cx="4413885" cy="2942590"/>
            <wp:effectExtent l="0" t="0" r="5715" b="0"/>
            <wp:docPr id="7957269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13885" cy="2942590"/>
                    </a:xfrm>
                    <a:prstGeom prst="rect">
                      <a:avLst/>
                    </a:prstGeom>
                    <a:noFill/>
                    <a:ln>
                      <a:noFill/>
                    </a:ln>
                  </pic:spPr>
                </pic:pic>
              </a:graphicData>
            </a:graphic>
          </wp:inline>
        </w:drawing>
      </w:r>
    </w:p>
    <w:p w14:paraId="515359C3" w14:textId="06F26BEE" w:rsidR="00DA4393" w:rsidRPr="00BA254D" w:rsidRDefault="00392096" w:rsidP="00392096">
      <w:pPr>
        <w:pStyle w:val="Caption"/>
        <w:jc w:val="both"/>
        <w:rPr>
          <w:sz w:val="20"/>
        </w:rPr>
      </w:pPr>
      <w:bookmarkStart w:id="8" w:name="_Toc230438854"/>
      <w:r w:rsidRPr="00BA254D">
        <w:t xml:space="preserve">Figure </w:t>
      </w:r>
      <w:r w:rsidRPr="00BA254D">
        <w:fldChar w:fldCharType="begin"/>
      </w:r>
      <w:r w:rsidRPr="00BA254D">
        <w:instrText xml:space="preserve"> SEQ Figure \* ARABIC </w:instrText>
      </w:r>
      <w:r w:rsidRPr="00BA254D">
        <w:fldChar w:fldCharType="separate"/>
      </w:r>
      <w:r w:rsidR="0039345B">
        <w:rPr>
          <w:noProof/>
        </w:rPr>
        <w:t>2</w:t>
      </w:r>
      <w:r w:rsidRPr="00BA254D">
        <w:fldChar w:fldCharType="end"/>
      </w:r>
      <w:r w:rsidRPr="00BA254D">
        <w:t xml:space="preserve"> ChatGPT generated mind map for the example assessment task</w:t>
      </w:r>
      <w:bookmarkEnd w:id="8"/>
    </w:p>
    <w:p w14:paraId="70EBBFF9" w14:textId="77777777" w:rsidR="00E719F4" w:rsidRPr="00BA254D" w:rsidRDefault="00E719F4" w:rsidP="009A3840">
      <w:pPr>
        <w:spacing w:line="240" w:lineRule="auto"/>
        <w:jc w:val="both"/>
        <w:rPr>
          <w:sz w:val="20"/>
        </w:rPr>
      </w:pPr>
    </w:p>
    <w:p w14:paraId="5D33258D" w14:textId="6DED6538" w:rsidR="00E719F4" w:rsidRPr="00BA254D" w:rsidRDefault="00E719F4" w:rsidP="009A3840">
      <w:pPr>
        <w:spacing w:line="240" w:lineRule="auto"/>
        <w:jc w:val="both"/>
        <w:rPr>
          <w:sz w:val="20"/>
        </w:rPr>
      </w:pPr>
      <w:r w:rsidRPr="00BA254D">
        <w:rPr>
          <w:sz w:val="20"/>
        </w:rPr>
        <w:t xml:space="preserve">To </w:t>
      </w:r>
      <w:r w:rsidR="00392096" w:rsidRPr="00BA254D">
        <w:rPr>
          <w:sz w:val="20"/>
        </w:rPr>
        <w:t xml:space="preserve">accompany and </w:t>
      </w:r>
      <w:r w:rsidRPr="00BA254D">
        <w:rPr>
          <w:sz w:val="20"/>
        </w:rPr>
        <w:t xml:space="preserve">facilitate </w:t>
      </w:r>
      <w:r w:rsidR="00392096" w:rsidRPr="00BA254D">
        <w:rPr>
          <w:sz w:val="20"/>
        </w:rPr>
        <w:t xml:space="preserve">the refinement of </w:t>
      </w:r>
      <w:r w:rsidRPr="00BA254D">
        <w:rPr>
          <w:sz w:val="20"/>
        </w:rPr>
        <w:t xml:space="preserve">this process, take a few minutes to skim through your lecture notes and any supplementary materials. This will help refresh your memory and clarify what "learning and development" specifically refers to in the context of this course. </w:t>
      </w:r>
    </w:p>
    <w:p w14:paraId="10B17EFB" w14:textId="77777777" w:rsidR="00E719F4" w:rsidRPr="00BA254D" w:rsidRDefault="00E719F4" w:rsidP="009A3840">
      <w:pPr>
        <w:spacing w:line="240" w:lineRule="auto"/>
        <w:jc w:val="both"/>
        <w:rPr>
          <w:sz w:val="20"/>
        </w:rPr>
      </w:pPr>
    </w:p>
    <w:p w14:paraId="5DB08792" w14:textId="77777777" w:rsidR="00E719F4" w:rsidRPr="00BA254D" w:rsidRDefault="00E719F4" w:rsidP="009A3840">
      <w:pPr>
        <w:spacing w:line="240" w:lineRule="auto"/>
        <w:jc w:val="both"/>
        <w:rPr>
          <w:sz w:val="20"/>
        </w:rPr>
      </w:pPr>
      <w:r w:rsidRPr="00BA254D">
        <w:rPr>
          <w:sz w:val="20"/>
        </w:rPr>
        <w:t>As you gather your thoughts, consider using different techniques for visualization. Mind maps can help show relationships between concepts, while concept maps can provide a more structured overview of topics and subtopics. Tables may also be useful for organizing information in a clear and concise manner.</w:t>
      </w:r>
    </w:p>
    <w:p w14:paraId="3DF75485" w14:textId="77777777" w:rsidR="00E719F4" w:rsidRPr="00BA254D" w:rsidRDefault="00E719F4" w:rsidP="009A3840">
      <w:pPr>
        <w:spacing w:line="240" w:lineRule="auto"/>
        <w:jc w:val="both"/>
        <w:rPr>
          <w:sz w:val="20"/>
        </w:rPr>
      </w:pPr>
    </w:p>
    <w:p w14:paraId="598AC388" w14:textId="5D26E181" w:rsidR="00350BCB" w:rsidRPr="00BA254D" w:rsidRDefault="00E719F4" w:rsidP="009A3840">
      <w:pPr>
        <w:spacing w:line="240" w:lineRule="auto"/>
        <w:jc w:val="both"/>
        <w:rPr>
          <w:sz w:val="20"/>
        </w:rPr>
      </w:pPr>
      <w:r w:rsidRPr="00BA254D">
        <w:rPr>
          <w:sz w:val="20"/>
        </w:rPr>
        <w:t>Make sure to focus on how these various elements interconnect and contribute to the broader understanding of the subject. Once you have created your visual representation and captured your ideas, set your work aside for now. This will allow you to approach your assignment later with a clear mind and a solid foundation of knowledge.</w:t>
      </w:r>
      <w:r w:rsidR="00350BCB" w:rsidRPr="00BA254D">
        <w:rPr>
          <w:sz w:val="20"/>
        </w:rPr>
        <w:br w:type="page"/>
      </w:r>
    </w:p>
    <w:p w14:paraId="20E0778E" w14:textId="77777777" w:rsidR="00350BCB" w:rsidRPr="00BA254D" w:rsidRDefault="00350BCB" w:rsidP="00F0527A">
      <w:pPr>
        <w:pStyle w:val="Normal1"/>
        <w:spacing w:afterLines="0" w:after="0"/>
      </w:pPr>
    </w:p>
    <w:p w14:paraId="3B2953B9" w14:textId="2A801419" w:rsidR="00F0527A" w:rsidRPr="00BA254D" w:rsidRDefault="00F0527A" w:rsidP="00F0527A">
      <w:pPr>
        <w:pStyle w:val="Normal1"/>
        <w:spacing w:afterLines="0" w:after="0"/>
      </w:pPr>
      <w:r w:rsidRPr="00BA254D">
        <w:rPr>
          <w:noProof/>
        </w:rPr>
        <mc:AlternateContent>
          <mc:Choice Requires="wps">
            <w:drawing>
              <wp:anchor distT="0" distB="0" distL="114300" distR="114300" simplePos="0" relativeHeight="251672576" behindDoc="0" locked="0" layoutInCell="1" allowOverlap="1" wp14:anchorId="27763973" wp14:editId="0E8FDA87">
                <wp:simplePos x="0" y="0"/>
                <wp:positionH relativeFrom="margin">
                  <wp:align>left</wp:align>
                </wp:positionH>
                <wp:positionV relativeFrom="paragraph">
                  <wp:posOffset>83820</wp:posOffset>
                </wp:positionV>
                <wp:extent cx="4642485" cy="238760"/>
                <wp:effectExtent l="0" t="0" r="5715" b="8890"/>
                <wp:wrapNone/>
                <wp:docPr id="1975640227" name="Text Box 1"/>
                <wp:cNvGraphicFramePr/>
                <a:graphic xmlns:a="http://schemas.openxmlformats.org/drawingml/2006/main">
                  <a:graphicData uri="http://schemas.microsoft.com/office/word/2010/wordprocessingShape">
                    <wps:wsp>
                      <wps:cNvSpPr txBox="1"/>
                      <wps:spPr>
                        <a:xfrm>
                          <a:off x="0" y="0"/>
                          <a:ext cx="4642485" cy="238760"/>
                        </a:xfrm>
                        <a:prstGeom prst="rect">
                          <a:avLst/>
                        </a:prstGeom>
                        <a:solidFill>
                          <a:prstClr val="white"/>
                        </a:solidFill>
                        <a:ln>
                          <a:noFill/>
                        </a:ln>
                      </wps:spPr>
                      <wps:txbx>
                        <w:txbxContent>
                          <w:p w14:paraId="0D163BBD" w14:textId="408DF2EC" w:rsidR="007F530A" w:rsidRPr="00BA254D" w:rsidRDefault="007F530A" w:rsidP="00F0527A">
                            <w:pPr>
                              <w:pStyle w:val="Caption"/>
                              <w:spacing w:line="240" w:lineRule="auto"/>
                              <w:rPr>
                                <w:rFonts w:cs="Times New Roman"/>
                                <w:sz w:val="20"/>
                              </w:rPr>
                            </w:pPr>
                            <w:r w:rsidRPr="00BA254D">
                              <w:t xml:space="preserve">Table </w:t>
                            </w:r>
                            <w:r w:rsidR="00A44438" w:rsidRPr="00BA254D">
                              <w:fldChar w:fldCharType="begin"/>
                            </w:r>
                            <w:r w:rsidR="00A44438" w:rsidRPr="00BA254D">
                              <w:instrText xml:space="preserve"> SEQ Table \* ARABIC </w:instrText>
                            </w:r>
                            <w:r w:rsidR="00A44438" w:rsidRPr="00BA254D">
                              <w:fldChar w:fldCharType="separate"/>
                            </w:r>
                            <w:r w:rsidR="0039345B">
                              <w:rPr>
                                <w:noProof/>
                              </w:rPr>
                              <w:t>2</w:t>
                            </w:r>
                            <w:r w:rsidR="00A44438" w:rsidRPr="00BA254D">
                              <w:fldChar w:fldCharType="end"/>
                            </w:r>
                            <w:r w:rsidRPr="00BA254D">
                              <w:t xml:space="preserve"> Marking rubric/ Criteria sheet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763973" id="_x0000_s1030" type="#_x0000_t202" style="position:absolute;left:0;text-align:left;margin-left:0;margin-top:6.6pt;width:365.55pt;height:18.8pt;z-index:25167257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" stroked="f">
                <v:textbox inset="0,0,0,0">
                  <w:txbxContent>
                    <w:p w14:paraId="0D163BBD" w14:textId="408DF2EC" w:rsidR="007F530A" w:rsidRPr="00BA254D" w:rsidRDefault="007F530A" w:rsidP="00F0527A">
                      <w:pPr>
                        <w:pStyle w:val="Caption"/>
                        <w:spacing w:line="240" w:lineRule="auto"/>
                        <w:rPr>
                          <w:rFonts w:cs="Times New Roman"/>
                          <w:sz w:val="20"/>
                        </w:rPr>
                      </w:pPr>
                      <w:r w:rsidRPr="00BA254D">
                        <w:t xml:space="preserve">Table </w:t>
                      </w:r>
                      <w:r w:rsidR="00A44438" w:rsidRPr="00BA254D">
                        <w:fldChar w:fldCharType="begin"/>
                      </w:r>
                      <w:r w:rsidR="00A44438" w:rsidRPr="00BA254D">
                        <w:instrText xml:space="preserve"> SEQ Table \* ARABIC </w:instrText>
                      </w:r>
                      <w:r w:rsidR="00A44438" w:rsidRPr="00BA254D">
                        <w:fldChar w:fldCharType="separate"/>
                      </w:r>
                      <w:r w:rsidR="0039345B">
                        <w:rPr>
                          <w:noProof/>
                        </w:rPr>
                        <w:t>2</w:t>
                      </w:r>
                      <w:r w:rsidR="00A44438" w:rsidRPr="00BA254D">
                        <w:fldChar w:fldCharType="end"/>
                      </w:r>
                      <w:r w:rsidRPr="00BA254D">
                        <w:t xml:space="preserve"> Marking rubric/ Criteria sheet</w:t>
                      </w:r>
                    </w:p>
                  </w:txbxContent>
                </v:textbox>
                <w10:wrap anchorx="margin"/>
              </v:shape>
            </w:pict>
          </mc:Fallback>
        </mc:AlternateContent>
      </w:r>
    </w:p>
    <w:p w14:paraId="337AA0D7" w14:textId="38F1907E" w:rsidR="006B7DCA" w:rsidRPr="00BA254D" w:rsidRDefault="006B7DCA" w:rsidP="00F0527A">
      <w:pPr>
        <w:pStyle w:val="Normal1"/>
        <w:spacing w:afterLines="0" w:after="0"/>
      </w:pPr>
    </w:p>
    <w:p w14:paraId="6C9EEA8A" w14:textId="19062A28" w:rsidR="0015557C" w:rsidRPr="00BA254D" w:rsidRDefault="006E2224" w:rsidP="00E20AAF">
      <w:pPr>
        <w:pStyle w:val="Normal1"/>
        <w:spacing w:afterLines="0" w:after="0"/>
        <w:ind w:firstLine="114"/>
      </w:pPr>
      <w:r w:rsidRPr="00BA254D">
        <w:t>.</w:t>
      </w:r>
    </w:p>
    <w:p w14:paraId="3E50DF25" w14:textId="267A9BA8" w:rsidR="00FE0EE8" w:rsidRPr="00BA254D" w:rsidRDefault="005404A0" w:rsidP="00930EDD">
      <w:pP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noProof/>
        </w:rPr>
        <mc:AlternateContent>
          <mc:Choice Requires="wpg">
            <w:drawing>
              <wp:anchor distT="0" distB="0" distL="114300" distR="114300" simplePos="0" relativeHeight="251678720" behindDoc="0" locked="0" layoutInCell="1" allowOverlap="1" wp14:anchorId="75435B68" wp14:editId="34169014">
                <wp:simplePos x="0" y="0"/>
                <wp:positionH relativeFrom="margin">
                  <wp:posOffset>0</wp:posOffset>
                </wp:positionH>
                <wp:positionV relativeFrom="paragraph">
                  <wp:posOffset>-635</wp:posOffset>
                </wp:positionV>
                <wp:extent cx="4504288" cy="5233655"/>
                <wp:effectExtent l="0" t="0" r="0" b="0"/>
                <wp:wrapNone/>
                <wp:docPr id="44" name="Group 43">
                  <a:extLst xmlns:a="http://schemas.openxmlformats.org/drawingml/2006/main">
                    <a:ext uri="{FF2B5EF4-FFF2-40B4-BE49-F238E27FC236}">
                      <a16:creationId xmlns:a16="http://schemas.microsoft.com/office/drawing/2014/main" id="{FC65D3DD-3B3C-A617-5B8F-E572818A11C1}"/>
                    </a:ext>
                  </a:extLst>
                </wp:docPr>
                <wp:cNvGraphicFramePr/>
                <a:graphic xmlns:a="http://schemas.openxmlformats.org/drawingml/2006/main">
                  <a:graphicData uri="http://schemas.microsoft.com/office/word/2010/wordprocessingGroup">
                    <wpg:wgp>
                      <wpg:cNvGrpSpPr/>
                      <wpg:grpSpPr>
                        <a:xfrm>
                          <a:off x="0" y="0"/>
                          <a:ext cx="4504288" cy="5233655"/>
                          <a:chOff x="-103971" y="0"/>
                          <a:chExt cx="4642829" cy="5504666"/>
                        </a:xfrm>
                      </wpg:grpSpPr>
                      <wpg:grpSp>
                        <wpg:cNvPr id="1530202605" name="Group 1530202605">
                          <a:extLst>
                            <a:ext uri="{FF2B5EF4-FFF2-40B4-BE49-F238E27FC236}">
                              <a16:creationId xmlns:a16="http://schemas.microsoft.com/office/drawing/2014/main" id="{B7854CB6-BD00-3C1C-6AE4-4FF3D94C6FC9}"/>
                            </a:ext>
                          </a:extLst>
                        </wpg:cNvPr>
                        <wpg:cNvGrpSpPr/>
                        <wpg:grpSpPr>
                          <a:xfrm>
                            <a:off x="-103971" y="0"/>
                            <a:ext cx="4642829" cy="5504666"/>
                            <a:chOff x="-103971" y="0"/>
                            <a:chExt cx="4642829" cy="5504666"/>
                          </a:xfrm>
                        </wpg:grpSpPr>
                        <pic:pic xmlns:pic="http://schemas.openxmlformats.org/drawingml/2006/picture">
                          <pic:nvPicPr>
                            <pic:cNvPr id="1201562999" name="Picture 1201562999">
                              <a:extLst>
                                <a:ext uri="{FF2B5EF4-FFF2-40B4-BE49-F238E27FC236}">
                                  <a16:creationId xmlns:a16="http://schemas.microsoft.com/office/drawing/2014/main" id="{4033BFC3-40F8-FBF6-6D87-A85DB0DE80AC}"/>
                                </a:ext>
                              </a:extLst>
                            </pic:cNvPr>
                            <pic:cNvPicPr>
                              <a:picLocks noChangeAspect="1"/>
                            </pic:cNvPicPr>
                          </pic:nvPicPr>
                          <pic:blipFill>
                            <a:blip r:embed="rId27"/>
                            <a:stretch>
                              <a:fillRect/>
                            </a:stretch>
                          </pic:blipFill>
                          <pic:spPr>
                            <a:xfrm>
                              <a:off x="256417" y="0"/>
                              <a:ext cx="4282441" cy="5387340"/>
                            </a:xfrm>
                            <a:prstGeom prst="rect">
                              <a:avLst/>
                            </a:prstGeom>
                          </pic:spPr>
                        </pic:pic>
                        <wps:wsp>
                          <wps:cNvPr id="1877143795" name="Rectangle 1877143795">
                            <a:extLst>
                              <a:ext uri="{FF2B5EF4-FFF2-40B4-BE49-F238E27FC236}">
                                <a16:creationId xmlns:a16="http://schemas.microsoft.com/office/drawing/2014/main" id="{3726671B-E05E-65ED-E1BD-1425A544B5A5}"/>
                              </a:ext>
                            </a:extLst>
                          </wps:cNvPr>
                          <wps:cNvSpPr/>
                          <wps:spPr>
                            <a:xfrm rot="16200000">
                              <a:off x="-1121398" y="1724153"/>
                              <a:ext cx="2575560" cy="485140"/>
                            </a:xfrm>
                            <a:prstGeom prst="rect">
                              <a:avLst/>
                            </a:prstGeom>
                            <a:noFill/>
                          </wps:spPr>
                          <wps:txbx>
                            <w:txbxContent>
                              <w:p w14:paraId="69B968ED"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Knowledge</w:t>
                                </w:r>
                              </w:p>
                            </w:txbxContent>
                          </wps:txbx>
                          <wps:bodyPr wrap="square" lIns="91440" tIns="45720" rIns="91440" bIns="45720">
                            <a:noAutofit/>
                          </wps:bodyPr>
                        </wps:wsp>
                        <wps:wsp>
                          <wps:cNvPr id="120381430" name="Rectangle 120381430">
                            <a:extLst>
                              <a:ext uri="{FF2B5EF4-FFF2-40B4-BE49-F238E27FC236}">
                                <a16:creationId xmlns:a16="http://schemas.microsoft.com/office/drawing/2014/main" id="{74894D22-EFD7-A3B8-71B7-918CC29EA45F}"/>
                              </a:ext>
                            </a:extLst>
                          </wps:cNvPr>
                          <wps:cNvSpPr/>
                          <wps:spPr>
                            <a:xfrm rot="16200000">
                              <a:off x="-444676" y="3586792"/>
                              <a:ext cx="1207135" cy="485140"/>
                            </a:xfrm>
                            <a:prstGeom prst="rect">
                              <a:avLst/>
                            </a:prstGeom>
                            <a:noFill/>
                          </wps:spPr>
                          <wps:txbx>
                            <w:txbxContent>
                              <w:p w14:paraId="08FB4449"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Argument</w:t>
                                </w:r>
                              </w:p>
                            </w:txbxContent>
                          </wps:txbx>
                          <wps:bodyPr wrap="square" lIns="91440" tIns="45720" rIns="91440" bIns="45720">
                            <a:noAutofit/>
                          </wps:bodyPr>
                        </wps:wsp>
                        <wps:wsp>
                          <wps:cNvPr id="733797061" name="Rectangle 733797061">
                            <a:extLst>
                              <a:ext uri="{FF2B5EF4-FFF2-40B4-BE49-F238E27FC236}">
                                <a16:creationId xmlns:a16="http://schemas.microsoft.com/office/drawing/2014/main" id="{FF4C8177-9C9A-2947-B5CD-39EC3046A8F4}"/>
                              </a:ext>
                            </a:extLst>
                          </wps:cNvPr>
                          <wps:cNvSpPr/>
                          <wps:spPr>
                            <a:xfrm rot="16200000">
                              <a:off x="-541075" y="4582422"/>
                              <a:ext cx="1359348" cy="485140"/>
                            </a:xfrm>
                            <a:prstGeom prst="rect">
                              <a:avLst/>
                            </a:prstGeom>
                            <a:noFill/>
                          </wps:spPr>
                          <wps:txbx>
                            <w:txbxContent>
                              <w:p w14:paraId="2A77657C"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Communication</w:t>
                                </w:r>
                              </w:p>
                            </w:txbxContent>
                          </wps:txbx>
                          <wps:bodyPr wrap="square" lIns="91440" tIns="45720" rIns="91440" bIns="45720">
                            <a:noAutofit/>
                          </wps:bodyPr>
                        </wps:wsp>
                      </wpg:grpSp>
                      <w14:contentPart bwMode="auto" r:id="rId28">
                        <w14:nvContentPartPr>
                          <w14:cNvPr id="1210196578" name="Ink 1210196578">
                            <a:extLst>
                              <a:ext uri="{FF2B5EF4-FFF2-40B4-BE49-F238E27FC236}">
                                <a16:creationId xmlns:a16="http://schemas.microsoft.com/office/drawing/2014/main" id="{CA489EA1-A253-EE22-AB13-83BDD49D4EBE}"/>
                              </a:ext>
                            </a:extLst>
                          </w14:cNvPr>
                          <w14:cNvContentPartPr/>
                        </w14:nvContentPartPr>
                        <w14:xfrm>
                          <a:off x="336007" y="639510"/>
                          <a:ext cx="720" cy="2054160"/>
                        </w14:xfrm>
                      </w14:contentPart>
                      <w14:contentPart bwMode="auto" r:id="rId29">
                        <w14:nvContentPartPr>
                          <w14:cNvPr id="1602634835" name="Ink 1602634835">
                            <a:extLst>
                              <a:ext uri="{FF2B5EF4-FFF2-40B4-BE49-F238E27FC236}">
                                <a16:creationId xmlns:a16="http://schemas.microsoft.com/office/drawing/2014/main" id="{CEC84475-7658-5D2A-2BEC-197AAB4B407A}"/>
                              </a:ext>
                            </a:extLst>
                          </w14:cNvPr>
                          <w14:cNvContentPartPr/>
                        </w14:nvContentPartPr>
                        <w14:xfrm>
                          <a:off x="324847" y="3306390"/>
                          <a:ext cx="19440" cy="770040"/>
                        </w14:xfrm>
                      </w14:contentPart>
                      <w14:contentPart bwMode="auto" r:id="rId30">
                        <w14:nvContentPartPr>
                          <w14:cNvPr id="501168865" name="Ink 501168865">
                            <a:extLst>
                              <a:ext uri="{FF2B5EF4-FFF2-40B4-BE49-F238E27FC236}">
                                <a16:creationId xmlns:a16="http://schemas.microsoft.com/office/drawing/2014/main" id="{9CDD4F1B-E4A3-ED30-F2D3-C2076F960EA4}"/>
                              </a:ext>
                            </a:extLst>
                          </w14:cNvPr>
                          <w14:cNvContentPartPr/>
                        </w14:nvContentPartPr>
                        <w14:xfrm>
                          <a:off x="328267" y="4213230"/>
                          <a:ext cx="720" cy="1051920"/>
                        </w14:xfrm>
                      </w14:contentPart>
                      <w14:contentPart bwMode="auto" r:id="rId31">
                        <w14:nvContentPartPr>
                          <w14:cNvPr id="1590350477" name="Ink 1590350477">
                            <a:extLst>
                              <a:ext uri="{FF2B5EF4-FFF2-40B4-BE49-F238E27FC236}">
                                <a16:creationId xmlns:a16="http://schemas.microsoft.com/office/drawing/2014/main" id="{BBF09417-7A7C-D644-31EC-E18B726404F5}"/>
                              </a:ext>
                            </a:extLst>
                          </w14:cNvPr>
                          <w14:cNvContentPartPr/>
                        </w14:nvContentPartPr>
                        <w14:xfrm>
                          <a:off x="332227" y="2799690"/>
                          <a:ext cx="720" cy="351000"/>
                        </w14:xfrm>
                      </w14:contentPart>
                    </wpg:wgp>
                  </a:graphicData>
                </a:graphic>
                <wp14:sizeRelH relativeFrom="margin">
                  <wp14:pctWidth>0</wp14:pctWidth>
                </wp14:sizeRelH>
                <wp14:sizeRelV relativeFrom="margin">
                  <wp14:pctHeight>0</wp14:pctHeight>
                </wp14:sizeRelV>
              </wp:anchor>
            </w:drawing>
          </mc:Choice>
          <mc:Fallback>
            <w:pict>
              <v:group w14:anchorId="75435B68" id="Group 43" o:spid="_x0000_s1031" style="position:absolute;margin-left:0;margin-top:-.05pt;width:354.65pt;height:412.1pt;z-index:251678720;mso-position-horizontal-relative:margin;mso-width-relative:margin;mso-height-relative:margin" coordorigin="-1039" coordsize="46428,55046" o:gfxdata="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">
                <v:group id="Group 1530202605" o:spid="_x0000_s1032" style="position:absolute;left:-1039;width:46427;height:55046" coordorigin="-1039" coordsize="46428,55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01562999" o:spid="_x0000_s1033" type="#_x0000_t75" style="position:absolute;left:2564;width:42824;height:53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">
                    <v:imagedata r:id="rId32" o:title=""/>
                  </v:shape>
                  <v:rect id="Rectangle 1877143795" o:spid="_x0000_s1034" style="position:absolute;left:-11214;top:17242;width:25756;height:48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" filled="f" stroked="f">
                    <v:textbox>
                      <w:txbxContent>
                        <w:p w14:paraId="69B968ED"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Knowledge</w:t>
                          </w:r>
                        </w:p>
                      </w:txbxContent>
                    </v:textbox>
                  </v:rect>
                  <v:rect id="Rectangle 120381430" o:spid="_x0000_s1035" style="position:absolute;left:-4447;top:35868;width:12072;height:48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" filled="f" stroked="f">
                    <v:textbox>
                      <w:txbxContent>
                        <w:p w14:paraId="08FB4449"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Argument</w:t>
                          </w:r>
                        </w:p>
                      </w:txbxContent>
                    </v:textbox>
                  </v:rect>
                  <v:rect id="Rectangle 733797061" o:spid="_x0000_s1036" style="position:absolute;left:-5411;top:45825;width:13593;height:48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" filled="f" stroked="f">
                    <v:textbox>
                      <w:txbxContent>
                        <w:p w14:paraId="2A77657C" w14:textId="77777777" w:rsidR="005404A0" w:rsidRPr="00BA254D" w:rsidRDefault="005404A0" w:rsidP="005404A0">
                          <w:pPr>
                            <w:jc w:val="center"/>
                            <w:rPr>
                              <w:rFonts w:cstheme="minorBidi"/>
                              <w:color w:val="000000" w:themeColor="text1"/>
                              <w:kern w:val="24"/>
                              <w14:shadow w14:blurRad="38100" w14:dist="19050" w14:dir="2700000" w14:sx="100000" w14:sy="100000" w14:kx="0" w14:ky="0" w14:algn="tl">
                                <w14:schemeClr w14:val="dk1">
                                  <w14:alpha w14:val="60000"/>
                                </w14:schemeClr>
                              </w14:shadow>
                            </w:rPr>
                          </w:pPr>
                          <w:r w:rsidRPr="00BA254D">
                            <w:rPr>
                              <w:rFonts w:cstheme="minorBidi"/>
                              <w:color w:val="000000" w:themeColor="text1"/>
                              <w:kern w:val="24"/>
                              <w14:shadow w14:blurRad="38100" w14:dist="19050" w14:dir="2700000" w14:sx="100000" w14:sy="100000" w14:kx="0" w14:ky="0" w14:algn="tl">
                                <w14:schemeClr w14:val="dk1">
                                  <w14:alpha w14:val="60000"/>
                                </w14:schemeClr>
                              </w14:shadow>
                            </w:rPr>
                            <w:t>Communication</w:t>
                          </w:r>
                        </w:p>
                      </w:txbxContent>
                    </v:textbox>
                  </v:rect>
                </v:group>
                <v:shape id="Ink 1210196578" o:spid="_x0000_s1037" type="#_x0000_t75" style="position:absolute;left:2640;top:5637;width:1440;height:22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">
                  <v:imagedata r:id="rId33" o:title=""/>
                </v:shape>
                <v:shape id="Ink 1602634835" o:spid="_x0000_s1038" type="#_x0000_t75" style="position:absolute;left:2874;top:32306;width:938;height:9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">
                  <v:imagedata r:id="rId34" o:title=""/>
                </v:shape>
                <v:shape id="Ink 501168865" o:spid="_x0000_s1039" type="#_x0000_t75" style="position:absolute;left:2562;top:41375;width:1440;height:12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">
                  <v:imagedata r:id="rId35" o:title=""/>
                </v:shape>
                <v:shape id="Ink 1590350477" o:spid="_x0000_s1040" type="#_x0000_t75" style="position:absolute;left:2602;top:27239;width:1440;height:5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">
                  <v:imagedata r:id="rId36" o:title=""/>
                </v:shape>
                <w10:wrap anchorx="margin"/>
              </v:group>
            </w:pict>
          </mc:Fallback>
        </mc:AlternateContent>
      </w:r>
      <w:r w:rsidRPr="00BA254D">
        <w:rPr>
          <w:rFonts w:cstheme="minorBidi"/>
          <w:color w:val="000000" w:themeColor="text1"/>
          <w:kern w:val="24"/>
          <w14:shadow w14:blurRad="38100" w14:dist="19050" w14:dir="2700000" w14:sx="100000" w14:sy="100000" w14:kx="0" w14:ky="0" w14:algn="tl">
            <w14:schemeClr w14:val="dk1">
              <w14:alpha w14:val="60000"/>
            </w14:schemeClr>
          </w14:shadow>
        </w:rPr>
        <w:br w:type="page"/>
      </w:r>
    </w:p>
    <w:p w14:paraId="4FCCA27B" w14:textId="7444F2BB" w:rsidR="00D25BEF" w:rsidRPr="00BA254D" w:rsidRDefault="00D25BEF" w:rsidP="00102612">
      <w:pPr>
        <w:pStyle w:val="Heading1"/>
        <w:spacing w:before="0" w:afterLines="120" w:after="288" w:line="240" w:lineRule="auto"/>
        <w:jc w:val="both"/>
        <w:rPr>
          <w:b/>
          <w:bCs/>
          <w:sz w:val="36"/>
          <w:szCs w:val="36"/>
        </w:rPr>
      </w:pPr>
      <w:bookmarkStart w:id="9" w:name="_Toc230438666"/>
      <w:r w:rsidRPr="00BA254D">
        <w:rPr>
          <w:b/>
          <w:bCs/>
          <w:sz w:val="36"/>
          <w:szCs w:val="36"/>
        </w:rPr>
        <w:lastRenderedPageBreak/>
        <w:t>Chapter 2</w:t>
      </w:r>
      <w:r w:rsidR="000B436A" w:rsidRPr="00BA254D">
        <w:rPr>
          <w:b/>
          <w:bCs/>
          <w:sz w:val="36"/>
          <w:szCs w:val="36"/>
        </w:rPr>
        <w:t>:</w:t>
      </w:r>
      <w:r w:rsidR="00510FFF" w:rsidRPr="00BA254D">
        <w:rPr>
          <w:b/>
          <w:bCs/>
          <w:sz w:val="36"/>
          <w:szCs w:val="36"/>
        </w:rPr>
        <w:t xml:space="preserve"> </w:t>
      </w:r>
      <w:r w:rsidRPr="00BA254D">
        <w:rPr>
          <w:b/>
          <w:bCs/>
          <w:sz w:val="36"/>
          <w:szCs w:val="36"/>
        </w:rPr>
        <w:t>Who can help</w:t>
      </w:r>
      <w:r w:rsidR="000B436A" w:rsidRPr="00BA254D">
        <w:rPr>
          <w:b/>
          <w:bCs/>
          <w:sz w:val="36"/>
          <w:szCs w:val="36"/>
        </w:rPr>
        <w:t>?</w:t>
      </w:r>
      <w:bookmarkEnd w:id="9"/>
    </w:p>
    <w:p w14:paraId="791C5A99" w14:textId="4B7114F2" w:rsidR="00D25BEF" w:rsidRPr="00BA254D" w:rsidRDefault="00112403" w:rsidP="00CB3EA4">
      <w:pPr>
        <w:spacing w:afterLines="120" w:after="288" w:line="240" w:lineRule="auto"/>
        <w:jc w:val="both"/>
        <w:rPr>
          <w:sz w:val="20"/>
        </w:rPr>
      </w:pPr>
      <w:r w:rsidRPr="00BA254D">
        <w:rPr>
          <w:sz w:val="20"/>
        </w:rPr>
        <w:t xml:space="preserve">A brilliant aspect of the modern tertiary sector </w:t>
      </w:r>
      <w:r w:rsidR="002D3834" w:rsidRPr="00BA254D">
        <w:rPr>
          <w:sz w:val="20"/>
        </w:rPr>
        <w:t>is the development and provision of oodles of pathways to get help, but you can’t leave your help-seeking until the last minute. There is NO stigma to asking for help</w:t>
      </w:r>
      <w:r w:rsidR="00E0729F" w:rsidRPr="00BA254D">
        <w:rPr>
          <w:sz w:val="20"/>
        </w:rPr>
        <w:t xml:space="preserve">. </w:t>
      </w:r>
      <w:proofErr w:type="gramStart"/>
      <w:r w:rsidR="00E0729F" w:rsidRPr="00BA254D">
        <w:rPr>
          <w:sz w:val="20"/>
        </w:rPr>
        <w:t>So</w:t>
      </w:r>
      <w:proofErr w:type="gramEnd"/>
      <w:r w:rsidR="00E0729F" w:rsidRPr="00BA254D">
        <w:rPr>
          <w:sz w:val="20"/>
        </w:rPr>
        <w:t xml:space="preserve"> you might as well ask for it. </w:t>
      </w:r>
    </w:p>
    <w:p w14:paraId="68550C5F" w14:textId="1E166FAC" w:rsidR="00E0729F" w:rsidRPr="00BA254D" w:rsidRDefault="00E0729F" w:rsidP="00CB3EA4">
      <w:pPr>
        <w:spacing w:afterLines="120" w:after="288" w:line="240" w:lineRule="auto"/>
        <w:jc w:val="both"/>
        <w:rPr>
          <w:sz w:val="20"/>
        </w:rPr>
      </w:pPr>
      <w:r w:rsidRPr="00BA254D">
        <w:rPr>
          <w:b/>
          <w:bCs/>
          <w:sz w:val="20"/>
        </w:rPr>
        <w:t>Your course team</w:t>
      </w:r>
      <w:r w:rsidRPr="00BA254D">
        <w:rPr>
          <w:sz w:val="20"/>
        </w:rPr>
        <w:t>: lecturer, course coordinator, tutor</w:t>
      </w:r>
      <w:r w:rsidR="00DD5BB8" w:rsidRPr="00BA254D">
        <w:rPr>
          <w:sz w:val="20"/>
        </w:rPr>
        <w:t>. These people have intimate knowledge of the assessment task and are literally paid to help</w:t>
      </w:r>
      <w:r w:rsidR="00A863A3" w:rsidRPr="00BA254D">
        <w:rPr>
          <w:sz w:val="20"/>
        </w:rPr>
        <w:t xml:space="preserve">. </w:t>
      </w:r>
      <w:r w:rsidR="000E0428" w:rsidRPr="00BA254D">
        <w:rPr>
          <w:sz w:val="20"/>
        </w:rPr>
        <w:t xml:space="preserve">The lecturer is usually allocated two hours or so each week for student consultation. You might need to book a time with them, but don’t be shy. It’s their job! </w:t>
      </w:r>
      <w:r w:rsidR="00A863A3" w:rsidRPr="00BA254D">
        <w:rPr>
          <w:sz w:val="20"/>
        </w:rPr>
        <w:t>If you have been unable to find answers to any of your</w:t>
      </w:r>
      <w:r w:rsidR="00A71DBE" w:rsidRPr="00BA254D">
        <w:rPr>
          <w:sz w:val="20"/>
        </w:rPr>
        <w:t xml:space="preserve"> “</w:t>
      </w:r>
      <w:r w:rsidR="00A863A3" w:rsidRPr="00BA254D">
        <w:rPr>
          <w:sz w:val="20"/>
        </w:rPr>
        <w:t xml:space="preserve">before you start” questions, then these are the first and best </w:t>
      </w:r>
      <w:r w:rsidR="000E0428" w:rsidRPr="00BA254D">
        <w:rPr>
          <w:sz w:val="20"/>
        </w:rPr>
        <w:t xml:space="preserve">human </w:t>
      </w:r>
      <w:r w:rsidR="00A71DBE" w:rsidRPr="00BA254D">
        <w:rPr>
          <w:sz w:val="20"/>
        </w:rPr>
        <w:t xml:space="preserve">resources for you. Things like contradictory guidance from the task sheet to the </w:t>
      </w:r>
      <w:r w:rsidR="005A61F2" w:rsidRPr="00BA254D">
        <w:rPr>
          <w:sz w:val="20"/>
        </w:rPr>
        <w:t>guidance information given in class are all things for you to refer to the course team.</w:t>
      </w:r>
    </w:p>
    <w:p w14:paraId="75632BF4" w14:textId="2952148C" w:rsidR="005A61F2" w:rsidRPr="00BA254D" w:rsidRDefault="007B435E" w:rsidP="00CB3EA4">
      <w:pPr>
        <w:spacing w:afterLines="120" w:after="288" w:line="240" w:lineRule="auto"/>
        <w:jc w:val="both"/>
        <w:rPr>
          <w:sz w:val="20"/>
        </w:rPr>
      </w:pPr>
      <w:r w:rsidRPr="00BA254D">
        <w:rPr>
          <w:b/>
          <w:bCs/>
          <w:sz w:val="20"/>
        </w:rPr>
        <w:t>Learning advisers:</w:t>
      </w:r>
      <w:r w:rsidRPr="00BA254D">
        <w:rPr>
          <w:sz w:val="20"/>
        </w:rPr>
        <w:t xml:space="preserve"> </w:t>
      </w:r>
      <w:r w:rsidR="003C76EA" w:rsidRPr="00BA254D">
        <w:rPr>
          <w:sz w:val="20"/>
        </w:rPr>
        <w:t xml:space="preserve">specialist educators </w:t>
      </w:r>
      <w:r w:rsidRPr="00BA254D">
        <w:rPr>
          <w:sz w:val="20"/>
        </w:rPr>
        <w:t xml:space="preserve">skilled </w:t>
      </w:r>
      <w:r w:rsidR="00CE4F12" w:rsidRPr="00BA254D">
        <w:rPr>
          <w:sz w:val="20"/>
        </w:rPr>
        <w:t>in task analysis, general written expression advice</w:t>
      </w:r>
      <w:r w:rsidR="00D356F8" w:rsidRPr="00BA254D">
        <w:rPr>
          <w:sz w:val="20"/>
        </w:rPr>
        <w:t xml:space="preserve">, and assignment planning. They often live in the student union </w:t>
      </w:r>
      <w:r w:rsidR="003C76EA" w:rsidRPr="00BA254D">
        <w:rPr>
          <w:sz w:val="20"/>
        </w:rPr>
        <w:t xml:space="preserve">or </w:t>
      </w:r>
      <w:r w:rsidR="00D356F8" w:rsidRPr="00BA254D">
        <w:rPr>
          <w:sz w:val="20"/>
        </w:rPr>
        <w:t>provide an online ch</w:t>
      </w:r>
      <w:r w:rsidR="000E0428" w:rsidRPr="00BA254D">
        <w:rPr>
          <w:sz w:val="20"/>
        </w:rPr>
        <w:t>a</w:t>
      </w:r>
      <w:r w:rsidR="00D356F8" w:rsidRPr="00BA254D">
        <w:rPr>
          <w:sz w:val="20"/>
        </w:rPr>
        <w:t>t service</w:t>
      </w:r>
      <w:r w:rsidR="000E0428" w:rsidRPr="00BA254D">
        <w:rPr>
          <w:sz w:val="20"/>
        </w:rPr>
        <w:t>.</w:t>
      </w:r>
    </w:p>
    <w:p w14:paraId="7198576A" w14:textId="0DFE5442" w:rsidR="008C2AE0" w:rsidRPr="00BA254D" w:rsidRDefault="008C2AE0" w:rsidP="00CB3EA4">
      <w:pPr>
        <w:spacing w:afterLines="120" w:after="288" w:line="240" w:lineRule="auto"/>
        <w:jc w:val="both"/>
        <w:rPr>
          <w:sz w:val="20"/>
        </w:rPr>
      </w:pPr>
      <w:r w:rsidRPr="00BA254D">
        <w:rPr>
          <w:b/>
          <w:bCs/>
          <w:sz w:val="20"/>
        </w:rPr>
        <w:t>Student counsellors</w:t>
      </w:r>
      <w:r w:rsidRPr="00BA254D">
        <w:rPr>
          <w:sz w:val="20"/>
        </w:rPr>
        <w:t>: if you have any personal needs, learning</w:t>
      </w:r>
      <w:r w:rsidR="000F29A9" w:rsidRPr="00BA254D">
        <w:rPr>
          <w:sz w:val="20"/>
        </w:rPr>
        <w:t xml:space="preserve"> difficulties, disabilities, emotional problems or medical restrictions</w:t>
      </w:r>
      <w:r w:rsidR="00574ACA" w:rsidRPr="00BA254D">
        <w:rPr>
          <w:sz w:val="20"/>
        </w:rPr>
        <w:t>, then these people can tee up with the course team on your behalf to get the consideration you need. This is a free and open service. No need to be brave and struggle through. If you need help and a little leeway</w:t>
      </w:r>
      <w:r w:rsidR="003C76EA" w:rsidRPr="00BA254D">
        <w:rPr>
          <w:sz w:val="20"/>
        </w:rPr>
        <w:t>,</w:t>
      </w:r>
      <w:r w:rsidR="00574ACA" w:rsidRPr="00BA254D">
        <w:rPr>
          <w:sz w:val="20"/>
        </w:rPr>
        <w:t xml:space="preserve"> then t</w:t>
      </w:r>
      <w:r w:rsidR="009C46DB" w:rsidRPr="00BA254D">
        <w:rPr>
          <w:sz w:val="20"/>
        </w:rPr>
        <w:t>hese services are made for you.</w:t>
      </w:r>
    </w:p>
    <w:p w14:paraId="3F519BE8" w14:textId="1B43570B" w:rsidR="009C46DB" w:rsidRPr="00BA254D" w:rsidRDefault="009C46DB" w:rsidP="00CB3EA4">
      <w:pPr>
        <w:spacing w:afterLines="120" w:after="288" w:line="240" w:lineRule="auto"/>
        <w:jc w:val="both"/>
        <w:rPr>
          <w:sz w:val="20"/>
        </w:rPr>
      </w:pPr>
      <w:r w:rsidRPr="00BA254D">
        <w:rPr>
          <w:b/>
          <w:bCs/>
          <w:sz w:val="20"/>
        </w:rPr>
        <w:t>Librarians:</w:t>
      </w:r>
      <w:r w:rsidRPr="00BA254D">
        <w:rPr>
          <w:sz w:val="20"/>
        </w:rPr>
        <w:t xml:space="preserve"> these staff are invaluable for helping you to find references and resources for your assignment. They have magical skills with </w:t>
      </w:r>
      <w:r w:rsidR="0064427F" w:rsidRPr="00BA254D">
        <w:rPr>
          <w:sz w:val="20"/>
        </w:rPr>
        <w:t xml:space="preserve">hunting databases and can give you the results of comprehensive sources </w:t>
      </w:r>
      <w:r w:rsidR="00BB4278" w:rsidRPr="00BA254D">
        <w:rPr>
          <w:sz w:val="20"/>
        </w:rPr>
        <w:t>to support your assignment preparation. You can book a meeting,</w:t>
      </w:r>
      <w:r w:rsidR="00890EBA" w:rsidRPr="00BA254D">
        <w:rPr>
          <w:sz w:val="20"/>
        </w:rPr>
        <w:t xml:space="preserve"> and they will walk you through.</w:t>
      </w:r>
    </w:p>
    <w:p w14:paraId="1AD8FE49" w14:textId="5814FBF0" w:rsidR="00890EBA" w:rsidRPr="00BA254D" w:rsidRDefault="00890EBA" w:rsidP="00CB3EA4">
      <w:pPr>
        <w:spacing w:afterLines="120" w:after="288" w:line="240" w:lineRule="auto"/>
        <w:jc w:val="both"/>
        <w:rPr>
          <w:sz w:val="20"/>
        </w:rPr>
      </w:pPr>
      <w:r w:rsidRPr="00BA254D">
        <w:rPr>
          <w:b/>
          <w:bCs/>
          <w:sz w:val="20"/>
        </w:rPr>
        <w:t>Peer tutors</w:t>
      </w:r>
      <w:r w:rsidRPr="00BA254D">
        <w:rPr>
          <w:sz w:val="20"/>
        </w:rPr>
        <w:t xml:space="preserve">: Most Universities have some sort of peer support system. These are usually senior students who have been where you are, who typically have </w:t>
      </w:r>
      <w:r w:rsidR="003C76EA" w:rsidRPr="00BA254D">
        <w:rPr>
          <w:sz w:val="20"/>
        </w:rPr>
        <w:t>successfully</w:t>
      </w:r>
      <w:r w:rsidRPr="00BA254D">
        <w:rPr>
          <w:sz w:val="20"/>
        </w:rPr>
        <w:t xml:space="preserve"> completed the very assessments you are facing. They can </w:t>
      </w:r>
      <w:r w:rsidR="003C76EA" w:rsidRPr="00BA254D">
        <w:rPr>
          <w:sz w:val="20"/>
        </w:rPr>
        <w:t xml:space="preserve">offer an online chat service, run study groups, or provide </w:t>
      </w:r>
      <w:r w:rsidR="00E474ED" w:rsidRPr="00BA254D">
        <w:rPr>
          <w:sz w:val="20"/>
        </w:rPr>
        <w:t xml:space="preserve">individual online or in-person </w:t>
      </w:r>
      <w:r w:rsidR="003C76EA" w:rsidRPr="00BA254D">
        <w:rPr>
          <w:sz w:val="20"/>
        </w:rPr>
        <w:t>consultations</w:t>
      </w:r>
      <w:r w:rsidR="00E474ED" w:rsidRPr="00BA254D">
        <w:rPr>
          <w:sz w:val="20"/>
        </w:rPr>
        <w:t>. If you are hoping to</w:t>
      </w:r>
      <w:r w:rsidR="0067360C" w:rsidRPr="00BA254D">
        <w:rPr>
          <w:sz w:val="20"/>
        </w:rPr>
        <w:t xml:space="preserve"> </w:t>
      </w:r>
      <w:r w:rsidR="00E474ED" w:rsidRPr="00BA254D">
        <w:rPr>
          <w:sz w:val="20"/>
        </w:rPr>
        <w:t xml:space="preserve">feel confident, then these </w:t>
      </w:r>
      <w:r w:rsidR="00566B57" w:rsidRPr="00BA254D">
        <w:rPr>
          <w:sz w:val="20"/>
        </w:rPr>
        <w:t>systems are ideal.</w:t>
      </w:r>
    </w:p>
    <w:p w14:paraId="50B09B54" w14:textId="6B0A52F5" w:rsidR="00566B57" w:rsidRPr="00BA254D" w:rsidRDefault="00566B57" w:rsidP="00CB3EA4">
      <w:pPr>
        <w:spacing w:afterLines="120" w:after="288" w:line="240" w:lineRule="auto"/>
        <w:jc w:val="both"/>
        <w:rPr>
          <w:sz w:val="20"/>
        </w:rPr>
      </w:pPr>
      <w:r w:rsidRPr="00BA254D">
        <w:rPr>
          <w:b/>
          <w:bCs/>
          <w:sz w:val="20"/>
        </w:rPr>
        <w:t>Online help</w:t>
      </w:r>
      <w:r w:rsidRPr="00BA254D">
        <w:rPr>
          <w:sz w:val="20"/>
        </w:rPr>
        <w:t xml:space="preserve">: Universities have comprehensive student portals that have resources to support every kind of assessment you can dream of. If you can’t find them, then </w:t>
      </w:r>
      <w:r w:rsidR="003C76EA" w:rsidRPr="00BA254D">
        <w:rPr>
          <w:sz w:val="20"/>
        </w:rPr>
        <w:t xml:space="preserve">go back to the librarian or IT help desk, and </w:t>
      </w:r>
      <w:r w:rsidR="0067360C" w:rsidRPr="00BA254D">
        <w:rPr>
          <w:sz w:val="20"/>
        </w:rPr>
        <w:t>they will sort you out.</w:t>
      </w:r>
    </w:p>
    <w:p w14:paraId="13BF5C34" w14:textId="466879F8" w:rsidR="00DC060A" w:rsidRPr="00BA254D" w:rsidRDefault="00DC060A" w:rsidP="00CB3EA4">
      <w:pPr>
        <w:spacing w:afterLines="120" w:after="288" w:line="240" w:lineRule="auto"/>
        <w:jc w:val="both"/>
        <w:rPr>
          <w:sz w:val="20"/>
        </w:rPr>
      </w:pPr>
      <w:r w:rsidRPr="00BA254D">
        <w:rPr>
          <w:b/>
          <w:bCs/>
          <w:sz w:val="20"/>
        </w:rPr>
        <w:lastRenderedPageBreak/>
        <w:t>Study centres</w:t>
      </w:r>
      <w:r w:rsidRPr="00BA254D">
        <w:rPr>
          <w:sz w:val="20"/>
        </w:rPr>
        <w:t>: councils in your city often provide study spaces for tertiary students, usually equipped with technology, reprographics</w:t>
      </w:r>
      <w:r w:rsidR="00714EE7" w:rsidRPr="00BA254D">
        <w:rPr>
          <w:sz w:val="20"/>
        </w:rPr>
        <w:t xml:space="preserve">, and human helpers, as well as snacks. </w:t>
      </w:r>
    </w:p>
    <w:p w14:paraId="1C4DF908" w14:textId="701BACED" w:rsidR="00D9166F" w:rsidRPr="00BA254D" w:rsidRDefault="00D9166F" w:rsidP="00CB3EA4">
      <w:pPr>
        <w:spacing w:afterLines="120" w:after="288" w:line="240" w:lineRule="auto"/>
        <w:jc w:val="both"/>
        <w:rPr>
          <w:sz w:val="20"/>
        </w:rPr>
      </w:pPr>
      <w:r w:rsidRPr="00BA254D">
        <w:rPr>
          <w:b/>
          <w:bCs/>
          <w:sz w:val="20"/>
        </w:rPr>
        <w:t>Public library</w:t>
      </w:r>
      <w:r w:rsidRPr="00BA254D">
        <w:rPr>
          <w:sz w:val="20"/>
        </w:rPr>
        <w:t xml:space="preserve">: Libraries are </w:t>
      </w:r>
      <w:r w:rsidR="00595C6F" w:rsidRPr="00BA254D">
        <w:rPr>
          <w:sz w:val="20"/>
        </w:rPr>
        <w:t>well-equipped</w:t>
      </w:r>
      <w:r w:rsidRPr="00BA254D">
        <w:rPr>
          <w:sz w:val="20"/>
        </w:rPr>
        <w:t xml:space="preserve"> these days. If you need a quiet space to </w:t>
      </w:r>
      <w:proofErr w:type="gramStart"/>
      <w:r w:rsidRPr="00BA254D">
        <w:rPr>
          <w:sz w:val="20"/>
        </w:rPr>
        <w:t>focus</w:t>
      </w:r>
      <w:proofErr w:type="gramEnd"/>
      <w:r w:rsidRPr="00BA254D">
        <w:rPr>
          <w:sz w:val="20"/>
        </w:rPr>
        <w:t xml:space="preserve"> then you can usually find </w:t>
      </w:r>
      <w:r w:rsidR="0015727A" w:rsidRPr="00BA254D">
        <w:rPr>
          <w:sz w:val="20"/>
        </w:rPr>
        <w:t>study rooms for just you or for a study group to work in for as long as you need. Librar</w:t>
      </w:r>
      <w:r w:rsidR="00595C6F" w:rsidRPr="00BA254D">
        <w:rPr>
          <w:sz w:val="20"/>
        </w:rPr>
        <w:t>ie</w:t>
      </w:r>
      <w:r w:rsidR="0015727A" w:rsidRPr="00BA254D">
        <w:rPr>
          <w:sz w:val="20"/>
        </w:rPr>
        <w:t xml:space="preserve">s offer free </w:t>
      </w:r>
      <w:proofErr w:type="spellStart"/>
      <w:r w:rsidR="0015727A" w:rsidRPr="00BA254D">
        <w:rPr>
          <w:sz w:val="20"/>
        </w:rPr>
        <w:t>wifi</w:t>
      </w:r>
      <w:proofErr w:type="spellEnd"/>
      <w:r w:rsidR="00595C6F" w:rsidRPr="00BA254D">
        <w:rPr>
          <w:sz w:val="20"/>
        </w:rPr>
        <w:t xml:space="preserve"> and are usually centrally located near food courts and cafes.</w:t>
      </w:r>
    </w:p>
    <w:p w14:paraId="148E602D" w14:textId="77777777" w:rsidR="00761A26" w:rsidRPr="00BA254D" w:rsidRDefault="00D37F83" w:rsidP="00AB7C24">
      <w:pPr>
        <w:spacing w:afterLines="120" w:after="288" w:line="240" w:lineRule="auto"/>
        <w:jc w:val="both"/>
        <w:rPr>
          <w:sz w:val="20"/>
        </w:rPr>
      </w:pPr>
      <w:r w:rsidRPr="00BA254D">
        <w:rPr>
          <w:b/>
          <w:bCs/>
          <w:sz w:val="20"/>
        </w:rPr>
        <w:t>Your family</w:t>
      </w:r>
      <w:r w:rsidR="00CC4C34" w:rsidRPr="00BA254D">
        <w:rPr>
          <w:b/>
          <w:bCs/>
          <w:sz w:val="20"/>
        </w:rPr>
        <w:t>/friend</w:t>
      </w:r>
      <w:r w:rsidR="00CC4C34" w:rsidRPr="00BA254D">
        <w:rPr>
          <w:sz w:val="20"/>
        </w:rPr>
        <w:t>s</w:t>
      </w:r>
      <w:r w:rsidRPr="00BA254D">
        <w:rPr>
          <w:sz w:val="20"/>
        </w:rPr>
        <w:t xml:space="preserve">: they might be able to give academic support, proofreading, </w:t>
      </w:r>
      <w:r w:rsidR="0072360B" w:rsidRPr="00BA254D">
        <w:rPr>
          <w:sz w:val="20"/>
        </w:rPr>
        <w:t xml:space="preserve">or just listen to </w:t>
      </w:r>
      <w:proofErr w:type="gramStart"/>
      <w:r w:rsidR="0072360B" w:rsidRPr="00BA254D">
        <w:rPr>
          <w:sz w:val="20"/>
        </w:rPr>
        <w:t>you</w:t>
      </w:r>
      <w:proofErr w:type="gramEnd"/>
      <w:r w:rsidR="0072360B" w:rsidRPr="00BA254D">
        <w:rPr>
          <w:sz w:val="20"/>
        </w:rPr>
        <w:t xml:space="preserve"> vent. If you need </w:t>
      </w:r>
      <w:r w:rsidR="007156B5" w:rsidRPr="00BA254D">
        <w:rPr>
          <w:sz w:val="20"/>
        </w:rPr>
        <w:t>support to help you self</w:t>
      </w:r>
      <w:r w:rsidR="00CC4C34" w:rsidRPr="00BA254D">
        <w:rPr>
          <w:sz w:val="20"/>
        </w:rPr>
        <w:t>-</w:t>
      </w:r>
      <w:r w:rsidR="007156B5" w:rsidRPr="00BA254D">
        <w:rPr>
          <w:sz w:val="20"/>
        </w:rPr>
        <w:t xml:space="preserve">regulate your study time, then there’s always family or </w:t>
      </w:r>
      <w:r w:rsidR="00CC4C34" w:rsidRPr="00BA254D">
        <w:rPr>
          <w:sz w:val="20"/>
        </w:rPr>
        <w:t>roommates</w:t>
      </w:r>
      <w:r w:rsidR="007156B5" w:rsidRPr="00BA254D">
        <w:rPr>
          <w:sz w:val="20"/>
        </w:rPr>
        <w:t xml:space="preserve"> </w:t>
      </w:r>
      <w:r w:rsidR="00CC4C34" w:rsidRPr="00BA254D">
        <w:rPr>
          <w:sz w:val="20"/>
        </w:rPr>
        <w:t>who can be tasked to watch the clock for you.</w:t>
      </w:r>
      <w:r w:rsidR="00F5738D" w:rsidRPr="00BA254D">
        <w:rPr>
          <w:sz w:val="20"/>
        </w:rPr>
        <w:t xml:space="preserve"> </w:t>
      </w:r>
    </w:p>
    <w:p w14:paraId="104A833E" w14:textId="0659CD1F" w:rsidR="002307E2" w:rsidRPr="00BA254D" w:rsidRDefault="00D5683C" w:rsidP="00300D8B">
      <w:pPr>
        <w:pStyle w:val="Heading1"/>
        <w:spacing w:before="120" w:after="120" w:line="240" w:lineRule="auto"/>
        <w:rPr>
          <w:b/>
          <w:bCs/>
          <w:sz w:val="32"/>
          <w:szCs w:val="32"/>
        </w:rPr>
      </w:pPr>
      <w:bookmarkStart w:id="10" w:name="_Toc230438667"/>
      <w:r w:rsidRPr="00BA254D">
        <w:rPr>
          <w:b/>
          <w:bCs/>
          <w:sz w:val="32"/>
          <w:szCs w:val="32"/>
        </w:rPr>
        <w:t>Pace yourself</w:t>
      </w:r>
      <w:bookmarkEnd w:id="10"/>
    </w:p>
    <w:p w14:paraId="3BED3E77" w14:textId="46E3282A" w:rsidR="00A5334F" w:rsidRPr="00BA254D" w:rsidRDefault="00456990" w:rsidP="00C425DD">
      <w:pPr>
        <w:pStyle w:val="Normal1"/>
        <w:ind w:hanging="28"/>
      </w:pPr>
      <w:r w:rsidRPr="00BA254D">
        <w:t>Don’t leave your help-seeking activity until the last minute</w:t>
      </w:r>
      <w:r w:rsidR="00C367EE" w:rsidRPr="00BA254D">
        <w:t xml:space="preserve">. You need to schedule it in tandem with your work up of a timeline for your </w:t>
      </w:r>
      <w:r w:rsidR="00300D8B" w:rsidRPr="00BA254D">
        <w:t xml:space="preserve">project. </w:t>
      </w:r>
      <w:r w:rsidR="00283953" w:rsidRPr="00BA254D">
        <w:t>If you have learning support needs, signal that with the counselling service</w:t>
      </w:r>
      <w:r w:rsidR="00246206" w:rsidRPr="00BA254D">
        <w:t xml:space="preserve"> as the early stages of your assignment planning. If you need librarian support</w:t>
      </w:r>
      <w:r w:rsidR="00384EA5" w:rsidRPr="00BA254D">
        <w:t xml:space="preserve">, then you need to seek that as soon as you </w:t>
      </w:r>
      <w:r w:rsidR="00BD18BB" w:rsidRPr="00BA254D">
        <w:t>have engaged fully with the task sheet. There’s no point in meeting with them if you don’t know the type of information you need</w:t>
      </w:r>
      <w:r w:rsidR="00024F68" w:rsidRPr="00BA254D">
        <w:t xml:space="preserve">. I have created a rather generic table (Table 2) </w:t>
      </w:r>
      <w:r w:rsidR="00FD201F" w:rsidRPr="00BA254D">
        <w:t>to show you what might work for most assignments</w:t>
      </w:r>
      <w:r w:rsidR="009232C4" w:rsidRPr="00BA254D">
        <w:t>.</w:t>
      </w:r>
    </w:p>
    <w:p w14:paraId="4626ADF4" w14:textId="4F5A9A14" w:rsidR="00A44438" w:rsidRPr="00BA254D" w:rsidRDefault="00A44438" w:rsidP="00A44438">
      <w:pPr>
        <w:pStyle w:val="Caption"/>
        <w:keepNext/>
        <w:spacing w:before="0" w:after="0" w:line="240" w:lineRule="auto"/>
      </w:pPr>
      <w:r w:rsidRPr="00BA254D">
        <w:t xml:space="preserve">Table </w:t>
      </w:r>
      <w:r w:rsidRPr="00BA254D">
        <w:fldChar w:fldCharType="begin"/>
      </w:r>
      <w:r w:rsidRPr="00BA254D">
        <w:instrText xml:space="preserve"> SEQ Table \* ARABIC </w:instrText>
      </w:r>
      <w:r w:rsidRPr="00BA254D">
        <w:fldChar w:fldCharType="separate"/>
      </w:r>
      <w:r w:rsidR="0039345B">
        <w:rPr>
          <w:noProof/>
        </w:rPr>
        <w:t>3</w:t>
      </w:r>
      <w:r w:rsidRPr="00BA254D">
        <w:fldChar w:fldCharType="end"/>
      </w:r>
      <w:r w:rsidRPr="00BA254D">
        <w:t xml:space="preserve"> Support timetable</w:t>
      </w:r>
    </w:p>
    <w:tbl>
      <w:tblPr>
        <w:tblStyle w:val="TableGrid"/>
        <w:tblW w:w="0" w:type="auto"/>
        <w:tblInd w:w="170" w:type="dxa"/>
        <w:tblLook w:val="04A0" w:firstRow="1" w:lastRow="0" w:firstColumn="1" w:lastColumn="0" w:noHBand="0" w:noVBand="1"/>
      </w:tblPr>
      <w:tblGrid>
        <w:gridCol w:w="1243"/>
        <w:gridCol w:w="2551"/>
        <w:gridCol w:w="2977"/>
      </w:tblGrid>
      <w:tr w:rsidR="007F6D1B" w:rsidRPr="00BA254D" w14:paraId="4D49374C" w14:textId="77777777" w:rsidTr="00C425DD">
        <w:tc>
          <w:tcPr>
            <w:tcW w:w="1243" w:type="dxa"/>
          </w:tcPr>
          <w:p w14:paraId="317AA169" w14:textId="7E4D3496" w:rsidR="007F6D1B" w:rsidRPr="00BA254D" w:rsidRDefault="007F6D1B" w:rsidP="00DE014E">
            <w:pPr>
              <w:pStyle w:val="Normal1"/>
              <w:spacing w:afterLines="0" w:after="0"/>
              <w:ind w:left="0" w:firstLine="0"/>
              <w:jc w:val="left"/>
              <w:rPr>
                <w:b/>
                <w:bCs/>
                <w:sz w:val="18"/>
                <w:szCs w:val="22"/>
              </w:rPr>
            </w:pPr>
            <w:r w:rsidRPr="00BA254D">
              <w:rPr>
                <w:b/>
                <w:bCs/>
                <w:sz w:val="18"/>
                <w:szCs w:val="22"/>
              </w:rPr>
              <w:t xml:space="preserve">Weeks </w:t>
            </w:r>
            <w:proofErr w:type="gramStart"/>
            <w:r w:rsidRPr="00BA254D">
              <w:rPr>
                <w:b/>
                <w:bCs/>
                <w:sz w:val="18"/>
                <w:szCs w:val="22"/>
              </w:rPr>
              <w:t>before  due</w:t>
            </w:r>
            <w:proofErr w:type="gramEnd"/>
          </w:p>
        </w:tc>
        <w:tc>
          <w:tcPr>
            <w:tcW w:w="2551" w:type="dxa"/>
          </w:tcPr>
          <w:p w14:paraId="488F17B4" w14:textId="626D5FF8" w:rsidR="007F6D1B" w:rsidRPr="00BA254D" w:rsidRDefault="007F6D1B" w:rsidP="00DE014E">
            <w:pPr>
              <w:pStyle w:val="Normal1"/>
              <w:spacing w:afterLines="0" w:after="0"/>
              <w:ind w:left="0" w:firstLine="0"/>
              <w:jc w:val="left"/>
              <w:rPr>
                <w:b/>
                <w:bCs/>
                <w:sz w:val="18"/>
                <w:szCs w:val="22"/>
              </w:rPr>
            </w:pPr>
            <w:r w:rsidRPr="00BA254D">
              <w:rPr>
                <w:b/>
                <w:bCs/>
                <w:sz w:val="18"/>
                <w:szCs w:val="22"/>
              </w:rPr>
              <w:t>Task</w:t>
            </w:r>
            <w:r w:rsidR="009B3970" w:rsidRPr="00BA254D">
              <w:rPr>
                <w:b/>
                <w:bCs/>
                <w:sz w:val="18"/>
                <w:szCs w:val="22"/>
              </w:rPr>
              <w:t xml:space="preserve"> stage</w:t>
            </w:r>
          </w:p>
        </w:tc>
        <w:tc>
          <w:tcPr>
            <w:tcW w:w="2977" w:type="dxa"/>
          </w:tcPr>
          <w:p w14:paraId="1AB82AD1" w14:textId="77777777" w:rsidR="007F6D1B" w:rsidRPr="00BA254D" w:rsidRDefault="007F6D1B" w:rsidP="00DE014E">
            <w:pPr>
              <w:pStyle w:val="Normal1"/>
              <w:spacing w:afterLines="0" w:after="0"/>
              <w:ind w:left="0" w:firstLine="0"/>
              <w:jc w:val="left"/>
              <w:rPr>
                <w:b/>
                <w:bCs/>
                <w:sz w:val="18"/>
                <w:szCs w:val="22"/>
              </w:rPr>
            </w:pPr>
            <w:r w:rsidRPr="00BA254D">
              <w:rPr>
                <w:b/>
                <w:bCs/>
                <w:sz w:val="18"/>
                <w:szCs w:val="22"/>
              </w:rPr>
              <w:t>Support needs</w:t>
            </w:r>
          </w:p>
          <w:p w14:paraId="348D3712" w14:textId="6655AD8A" w:rsidR="002B6DFC" w:rsidRPr="00BA254D" w:rsidRDefault="002B6DFC" w:rsidP="00DE014E">
            <w:pPr>
              <w:pStyle w:val="Normal1"/>
              <w:spacing w:afterLines="0" w:after="0"/>
              <w:ind w:left="0" w:firstLine="0"/>
              <w:jc w:val="left"/>
              <w:rPr>
                <w:b/>
                <w:bCs/>
                <w:sz w:val="18"/>
                <w:szCs w:val="22"/>
              </w:rPr>
            </w:pPr>
            <w:r w:rsidRPr="00BA254D">
              <w:rPr>
                <w:b/>
                <w:bCs/>
                <w:sz w:val="18"/>
                <w:szCs w:val="22"/>
              </w:rPr>
              <w:t>Course team relevant at all stages</w:t>
            </w:r>
          </w:p>
        </w:tc>
      </w:tr>
      <w:tr w:rsidR="007F6D1B" w:rsidRPr="00BA254D" w14:paraId="6482E23F" w14:textId="77777777" w:rsidTr="00C425DD">
        <w:tc>
          <w:tcPr>
            <w:tcW w:w="1243" w:type="dxa"/>
          </w:tcPr>
          <w:p w14:paraId="0CDB32AF" w14:textId="0C22323B" w:rsidR="007F6D1B" w:rsidRPr="00BA254D" w:rsidRDefault="00371F0D" w:rsidP="00DE014E">
            <w:pPr>
              <w:pStyle w:val="Normal1"/>
              <w:spacing w:afterLines="0" w:after="0"/>
              <w:ind w:left="0" w:firstLine="0"/>
              <w:jc w:val="left"/>
              <w:rPr>
                <w:sz w:val="18"/>
                <w:szCs w:val="22"/>
              </w:rPr>
            </w:pPr>
            <w:r w:rsidRPr="00BA254D">
              <w:rPr>
                <w:sz w:val="18"/>
                <w:szCs w:val="22"/>
              </w:rPr>
              <w:t>6 weeks</w:t>
            </w:r>
          </w:p>
        </w:tc>
        <w:tc>
          <w:tcPr>
            <w:tcW w:w="2551" w:type="dxa"/>
          </w:tcPr>
          <w:p w14:paraId="50340F68" w14:textId="04E9C687" w:rsidR="007F6D1B" w:rsidRPr="00BA254D" w:rsidRDefault="009B3970" w:rsidP="00DE014E">
            <w:pPr>
              <w:pStyle w:val="Normal1"/>
              <w:spacing w:afterLines="0" w:after="0"/>
              <w:ind w:left="0" w:firstLine="0"/>
              <w:jc w:val="left"/>
              <w:rPr>
                <w:sz w:val="18"/>
                <w:szCs w:val="22"/>
              </w:rPr>
            </w:pPr>
            <w:r w:rsidRPr="00BA254D">
              <w:rPr>
                <w:sz w:val="18"/>
                <w:szCs w:val="22"/>
              </w:rPr>
              <w:t>Task analysis</w:t>
            </w:r>
          </w:p>
        </w:tc>
        <w:tc>
          <w:tcPr>
            <w:tcW w:w="2977" w:type="dxa"/>
          </w:tcPr>
          <w:p w14:paraId="59C1391D" w14:textId="77777777" w:rsidR="007F6D1B" w:rsidRPr="00BA254D" w:rsidRDefault="009B3970" w:rsidP="00DE014E">
            <w:pPr>
              <w:pStyle w:val="Normal1"/>
              <w:spacing w:afterLines="0" w:after="0"/>
              <w:ind w:left="0" w:firstLine="0"/>
              <w:jc w:val="left"/>
              <w:rPr>
                <w:sz w:val="18"/>
                <w:szCs w:val="22"/>
              </w:rPr>
            </w:pPr>
            <w:r w:rsidRPr="00BA254D">
              <w:rPr>
                <w:sz w:val="18"/>
                <w:szCs w:val="22"/>
              </w:rPr>
              <w:t>Coun</w:t>
            </w:r>
            <w:r w:rsidR="00C07D40" w:rsidRPr="00BA254D">
              <w:rPr>
                <w:sz w:val="18"/>
                <w:szCs w:val="22"/>
              </w:rPr>
              <w:t>sellor for any special arrangements you might require</w:t>
            </w:r>
          </w:p>
          <w:p w14:paraId="783FEC95" w14:textId="447BC4F1" w:rsidR="00C07D40" w:rsidRPr="00BA254D" w:rsidRDefault="00C07D40" w:rsidP="00DE014E">
            <w:pPr>
              <w:pStyle w:val="Normal1"/>
              <w:spacing w:afterLines="0" w:after="0"/>
              <w:ind w:left="0" w:firstLine="0"/>
              <w:jc w:val="left"/>
              <w:rPr>
                <w:sz w:val="18"/>
                <w:szCs w:val="22"/>
              </w:rPr>
            </w:pPr>
            <w:r w:rsidRPr="00BA254D">
              <w:rPr>
                <w:sz w:val="18"/>
                <w:szCs w:val="22"/>
              </w:rPr>
              <w:t>Learning advisor for task analysis support</w:t>
            </w:r>
          </w:p>
        </w:tc>
      </w:tr>
      <w:tr w:rsidR="007F6D1B" w:rsidRPr="00BA254D" w14:paraId="7C27EF20" w14:textId="77777777" w:rsidTr="00C425DD">
        <w:tc>
          <w:tcPr>
            <w:tcW w:w="1243" w:type="dxa"/>
          </w:tcPr>
          <w:p w14:paraId="0C2E6B8C" w14:textId="3E7FC9A0" w:rsidR="007F6D1B" w:rsidRPr="00BA254D" w:rsidRDefault="00C07D40" w:rsidP="00DE014E">
            <w:pPr>
              <w:pStyle w:val="Normal1"/>
              <w:spacing w:afterLines="0" w:after="0"/>
              <w:ind w:left="0" w:firstLine="0"/>
              <w:jc w:val="left"/>
              <w:rPr>
                <w:sz w:val="18"/>
                <w:szCs w:val="22"/>
              </w:rPr>
            </w:pPr>
            <w:r w:rsidRPr="00BA254D">
              <w:rPr>
                <w:sz w:val="18"/>
                <w:szCs w:val="22"/>
              </w:rPr>
              <w:t>5 weeks</w:t>
            </w:r>
          </w:p>
        </w:tc>
        <w:tc>
          <w:tcPr>
            <w:tcW w:w="2551" w:type="dxa"/>
          </w:tcPr>
          <w:p w14:paraId="6BE09979" w14:textId="7E017B40" w:rsidR="007F6D1B" w:rsidRPr="00BA254D" w:rsidRDefault="0004030E" w:rsidP="00DE014E">
            <w:pPr>
              <w:pStyle w:val="Normal1"/>
              <w:spacing w:afterLines="0" w:after="0"/>
              <w:ind w:left="0" w:firstLine="0"/>
              <w:jc w:val="left"/>
              <w:rPr>
                <w:sz w:val="18"/>
                <w:szCs w:val="22"/>
              </w:rPr>
            </w:pPr>
            <w:r w:rsidRPr="00BA254D">
              <w:rPr>
                <w:sz w:val="18"/>
                <w:szCs w:val="22"/>
              </w:rPr>
              <w:t>Resource finding</w:t>
            </w:r>
            <w:r w:rsidR="002B6DFC" w:rsidRPr="00BA254D">
              <w:rPr>
                <w:sz w:val="18"/>
                <w:szCs w:val="22"/>
              </w:rPr>
              <w:t xml:space="preserve"> (6 papers for annotated review)</w:t>
            </w:r>
          </w:p>
        </w:tc>
        <w:tc>
          <w:tcPr>
            <w:tcW w:w="2977" w:type="dxa"/>
          </w:tcPr>
          <w:p w14:paraId="226C98F7" w14:textId="2CB33050" w:rsidR="007F6D1B" w:rsidRPr="00BA254D" w:rsidRDefault="0004030E" w:rsidP="00DE014E">
            <w:pPr>
              <w:pStyle w:val="Normal1"/>
              <w:spacing w:afterLines="0" w:after="0"/>
              <w:ind w:left="0" w:firstLine="0"/>
              <w:jc w:val="left"/>
              <w:rPr>
                <w:sz w:val="18"/>
                <w:szCs w:val="22"/>
              </w:rPr>
            </w:pPr>
            <w:r w:rsidRPr="00BA254D">
              <w:rPr>
                <w:sz w:val="18"/>
                <w:szCs w:val="22"/>
              </w:rPr>
              <w:t>Librarian (specialist)</w:t>
            </w:r>
          </w:p>
        </w:tc>
      </w:tr>
      <w:tr w:rsidR="007F6D1B" w:rsidRPr="00BA254D" w14:paraId="387FF2F7" w14:textId="77777777" w:rsidTr="00C425DD">
        <w:tc>
          <w:tcPr>
            <w:tcW w:w="1243" w:type="dxa"/>
          </w:tcPr>
          <w:p w14:paraId="230D95B0" w14:textId="3632B1F6" w:rsidR="007F6D1B" w:rsidRPr="00BA254D" w:rsidRDefault="002B6DFC" w:rsidP="00DE014E">
            <w:pPr>
              <w:pStyle w:val="Normal1"/>
              <w:spacing w:afterLines="0" w:after="0"/>
              <w:ind w:left="0" w:firstLine="0"/>
              <w:jc w:val="left"/>
              <w:rPr>
                <w:sz w:val="18"/>
                <w:szCs w:val="22"/>
              </w:rPr>
            </w:pPr>
            <w:r w:rsidRPr="00BA254D">
              <w:rPr>
                <w:sz w:val="18"/>
                <w:szCs w:val="22"/>
              </w:rPr>
              <w:t>4 weeks</w:t>
            </w:r>
          </w:p>
        </w:tc>
        <w:tc>
          <w:tcPr>
            <w:tcW w:w="2551" w:type="dxa"/>
          </w:tcPr>
          <w:p w14:paraId="4D68A7E8" w14:textId="77777777" w:rsidR="007F6D1B" w:rsidRPr="00BA254D" w:rsidRDefault="002B6DFC" w:rsidP="00DE014E">
            <w:pPr>
              <w:pStyle w:val="Normal1"/>
              <w:spacing w:afterLines="0" w:after="0"/>
              <w:ind w:left="0" w:firstLine="0"/>
              <w:jc w:val="left"/>
              <w:rPr>
                <w:sz w:val="18"/>
                <w:szCs w:val="22"/>
              </w:rPr>
            </w:pPr>
            <w:r w:rsidRPr="00BA254D">
              <w:rPr>
                <w:sz w:val="18"/>
                <w:szCs w:val="22"/>
              </w:rPr>
              <w:t>Dot point plan</w:t>
            </w:r>
          </w:p>
          <w:p w14:paraId="5B344C8A" w14:textId="12480C3C" w:rsidR="00DE014E" w:rsidRPr="00BA254D" w:rsidRDefault="00DE014E" w:rsidP="00DE014E">
            <w:pPr>
              <w:pStyle w:val="Normal1"/>
              <w:spacing w:afterLines="0" w:after="0"/>
              <w:ind w:left="0" w:firstLine="0"/>
              <w:jc w:val="left"/>
              <w:rPr>
                <w:sz w:val="18"/>
                <w:szCs w:val="22"/>
              </w:rPr>
            </w:pPr>
            <w:r w:rsidRPr="00BA254D">
              <w:rPr>
                <w:sz w:val="18"/>
                <w:szCs w:val="22"/>
              </w:rPr>
              <w:t>Introduction draft</w:t>
            </w:r>
          </w:p>
        </w:tc>
        <w:tc>
          <w:tcPr>
            <w:tcW w:w="2977" w:type="dxa"/>
          </w:tcPr>
          <w:p w14:paraId="05B74614" w14:textId="36D4E4AE" w:rsidR="00DE014E" w:rsidRPr="00BA254D" w:rsidRDefault="002B6DFC" w:rsidP="00DE014E">
            <w:pPr>
              <w:pStyle w:val="Normal1"/>
              <w:spacing w:afterLines="0" w:after="0"/>
              <w:ind w:left="0" w:firstLine="0"/>
              <w:jc w:val="left"/>
              <w:rPr>
                <w:sz w:val="18"/>
                <w:szCs w:val="22"/>
              </w:rPr>
            </w:pPr>
            <w:r w:rsidRPr="00BA254D">
              <w:rPr>
                <w:sz w:val="18"/>
                <w:szCs w:val="22"/>
              </w:rPr>
              <w:t>Learning advisor</w:t>
            </w:r>
            <w:r w:rsidR="00DC5F45" w:rsidRPr="00BA254D">
              <w:rPr>
                <w:sz w:val="18"/>
                <w:szCs w:val="22"/>
              </w:rPr>
              <w:t xml:space="preserve">/ </w:t>
            </w:r>
            <w:r w:rsidR="00DE014E" w:rsidRPr="00BA254D">
              <w:rPr>
                <w:sz w:val="18"/>
                <w:szCs w:val="22"/>
              </w:rPr>
              <w:t>Peer tutor</w:t>
            </w:r>
          </w:p>
          <w:p w14:paraId="00692E8A" w14:textId="0659B733" w:rsidR="00A11D0D" w:rsidRPr="00BA254D" w:rsidRDefault="00A11D0D" w:rsidP="00DE014E">
            <w:pPr>
              <w:pStyle w:val="Normal1"/>
              <w:spacing w:afterLines="0" w:after="0"/>
              <w:ind w:left="0" w:firstLine="0"/>
              <w:jc w:val="left"/>
              <w:rPr>
                <w:sz w:val="18"/>
                <w:szCs w:val="22"/>
              </w:rPr>
            </w:pPr>
            <w:r w:rsidRPr="00BA254D">
              <w:rPr>
                <w:sz w:val="18"/>
                <w:szCs w:val="22"/>
              </w:rPr>
              <w:t>Online help, AI for grammar check</w:t>
            </w:r>
          </w:p>
        </w:tc>
      </w:tr>
      <w:tr w:rsidR="007F6D1B" w:rsidRPr="00BA254D" w14:paraId="026DBCD7" w14:textId="77777777" w:rsidTr="00C425DD">
        <w:tc>
          <w:tcPr>
            <w:tcW w:w="1243" w:type="dxa"/>
          </w:tcPr>
          <w:p w14:paraId="1F98B271" w14:textId="76AAAD13" w:rsidR="007F6D1B" w:rsidRPr="00BA254D" w:rsidRDefault="00DE014E" w:rsidP="00DE014E">
            <w:pPr>
              <w:pStyle w:val="Normal1"/>
              <w:spacing w:afterLines="0" w:after="0"/>
              <w:ind w:left="0" w:firstLine="0"/>
              <w:jc w:val="left"/>
              <w:rPr>
                <w:sz w:val="18"/>
                <w:szCs w:val="22"/>
              </w:rPr>
            </w:pPr>
            <w:r w:rsidRPr="00BA254D">
              <w:rPr>
                <w:sz w:val="18"/>
                <w:szCs w:val="22"/>
              </w:rPr>
              <w:t>3 weeks</w:t>
            </w:r>
          </w:p>
        </w:tc>
        <w:tc>
          <w:tcPr>
            <w:tcW w:w="2551" w:type="dxa"/>
          </w:tcPr>
          <w:p w14:paraId="36ADEED0" w14:textId="2C3C8AD7" w:rsidR="007F6D1B" w:rsidRPr="00BA254D" w:rsidRDefault="00DE014E" w:rsidP="00DE014E">
            <w:pPr>
              <w:pStyle w:val="Normal1"/>
              <w:spacing w:afterLines="0" w:after="0"/>
              <w:ind w:left="0" w:firstLine="0"/>
              <w:jc w:val="left"/>
              <w:rPr>
                <w:sz w:val="18"/>
                <w:szCs w:val="22"/>
              </w:rPr>
            </w:pPr>
            <w:r w:rsidRPr="00BA254D">
              <w:rPr>
                <w:sz w:val="18"/>
                <w:szCs w:val="22"/>
              </w:rPr>
              <w:t>Sketch outline</w:t>
            </w:r>
          </w:p>
          <w:p w14:paraId="4002622E" w14:textId="25555791" w:rsidR="00A11D0D" w:rsidRPr="00BA254D" w:rsidRDefault="0071128B" w:rsidP="00DE014E">
            <w:pPr>
              <w:pStyle w:val="Normal1"/>
              <w:spacing w:afterLines="0" w:after="0"/>
              <w:ind w:left="0" w:firstLine="0"/>
              <w:jc w:val="left"/>
              <w:rPr>
                <w:sz w:val="18"/>
                <w:szCs w:val="22"/>
              </w:rPr>
            </w:pPr>
            <w:r w:rsidRPr="00BA254D">
              <w:rPr>
                <w:sz w:val="18"/>
                <w:szCs w:val="22"/>
              </w:rPr>
              <w:t>Reference list</w:t>
            </w:r>
          </w:p>
        </w:tc>
        <w:tc>
          <w:tcPr>
            <w:tcW w:w="2977" w:type="dxa"/>
          </w:tcPr>
          <w:p w14:paraId="367D6357" w14:textId="4A1455C6" w:rsidR="007F6D1B" w:rsidRPr="00BA254D" w:rsidRDefault="0071128B" w:rsidP="00DE014E">
            <w:pPr>
              <w:pStyle w:val="Normal1"/>
              <w:spacing w:afterLines="0" w:after="0"/>
              <w:ind w:left="0" w:firstLine="0"/>
              <w:jc w:val="left"/>
              <w:rPr>
                <w:sz w:val="18"/>
                <w:szCs w:val="22"/>
              </w:rPr>
            </w:pPr>
            <w:r w:rsidRPr="00BA254D">
              <w:rPr>
                <w:sz w:val="18"/>
                <w:szCs w:val="22"/>
              </w:rPr>
              <w:t xml:space="preserve">Peer tutor/ </w:t>
            </w:r>
            <w:proofErr w:type="spellStart"/>
            <w:r w:rsidRPr="00BA254D">
              <w:rPr>
                <w:sz w:val="18"/>
                <w:szCs w:val="22"/>
              </w:rPr>
              <w:t>studiosity</w:t>
            </w:r>
            <w:proofErr w:type="spellEnd"/>
          </w:p>
        </w:tc>
      </w:tr>
      <w:tr w:rsidR="0071128B" w:rsidRPr="00BA254D" w14:paraId="133AFEAE" w14:textId="77777777" w:rsidTr="00C425DD">
        <w:tc>
          <w:tcPr>
            <w:tcW w:w="1243" w:type="dxa"/>
          </w:tcPr>
          <w:p w14:paraId="4C065BC5" w14:textId="7867CE63" w:rsidR="0071128B" w:rsidRPr="00BA254D" w:rsidRDefault="0071128B" w:rsidP="00DE014E">
            <w:pPr>
              <w:pStyle w:val="Normal1"/>
              <w:spacing w:afterLines="0" w:after="0"/>
              <w:ind w:left="0" w:firstLine="0"/>
              <w:jc w:val="left"/>
              <w:rPr>
                <w:sz w:val="18"/>
                <w:szCs w:val="22"/>
              </w:rPr>
            </w:pPr>
            <w:r w:rsidRPr="00BA254D">
              <w:rPr>
                <w:sz w:val="18"/>
                <w:szCs w:val="22"/>
              </w:rPr>
              <w:t>2 weeks</w:t>
            </w:r>
          </w:p>
        </w:tc>
        <w:tc>
          <w:tcPr>
            <w:tcW w:w="2551" w:type="dxa"/>
          </w:tcPr>
          <w:p w14:paraId="2AFB7946" w14:textId="47481653" w:rsidR="0071128B" w:rsidRPr="00BA254D" w:rsidRDefault="0071128B" w:rsidP="00DE014E">
            <w:pPr>
              <w:pStyle w:val="Normal1"/>
              <w:spacing w:afterLines="0" w:after="0"/>
              <w:ind w:left="0" w:firstLine="0"/>
              <w:jc w:val="left"/>
              <w:rPr>
                <w:sz w:val="18"/>
                <w:szCs w:val="22"/>
              </w:rPr>
            </w:pPr>
            <w:r w:rsidRPr="00BA254D">
              <w:rPr>
                <w:sz w:val="18"/>
                <w:szCs w:val="22"/>
              </w:rPr>
              <w:t>First full draft</w:t>
            </w:r>
          </w:p>
        </w:tc>
        <w:tc>
          <w:tcPr>
            <w:tcW w:w="2977" w:type="dxa"/>
          </w:tcPr>
          <w:p w14:paraId="0C682AB4" w14:textId="1CF7BFC1" w:rsidR="0071128B" w:rsidRPr="00BA254D" w:rsidRDefault="009D5372" w:rsidP="00DE014E">
            <w:pPr>
              <w:pStyle w:val="Normal1"/>
              <w:spacing w:afterLines="0" w:after="0"/>
              <w:ind w:left="0" w:firstLine="0"/>
              <w:jc w:val="left"/>
              <w:rPr>
                <w:sz w:val="18"/>
                <w:szCs w:val="22"/>
              </w:rPr>
            </w:pPr>
            <w:r w:rsidRPr="00BA254D">
              <w:rPr>
                <w:sz w:val="18"/>
                <w:szCs w:val="22"/>
              </w:rPr>
              <w:t>Family/friends Proof reading</w:t>
            </w:r>
          </w:p>
        </w:tc>
      </w:tr>
      <w:tr w:rsidR="009D5372" w:rsidRPr="00BA254D" w14:paraId="766E3F03" w14:textId="77777777" w:rsidTr="00C425DD">
        <w:tc>
          <w:tcPr>
            <w:tcW w:w="1243" w:type="dxa"/>
          </w:tcPr>
          <w:p w14:paraId="34DC7875" w14:textId="6C081C89" w:rsidR="009D5372" w:rsidRPr="00BA254D" w:rsidRDefault="00B104D1" w:rsidP="00DE014E">
            <w:pPr>
              <w:pStyle w:val="Normal1"/>
              <w:spacing w:afterLines="0" w:after="0"/>
              <w:ind w:left="0" w:firstLine="0"/>
              <w:jc w:val="left"/>
              <w:rPr>
                <w:sz w:val="18"/>
                <w:szCs w:val="22"/>
              </w:rPr>
            </w:pPr>
            <w:r w:rsidRPr="00BA254D">
              <w:rPr>
                <w:sz w:val="18"/>
                <w:szCs w:val="22"/>
              </w:rPr>
              <w:t>Last week</w:t>
            </w:r>
          </w:p>
        </w:tc>
        <w:tc>
          <w:tcPr>
            <w:tcW w:w="2551" w:type="dxa"/>
          </w:tcPr>
          <w:p w14:paraId="0106A18E" w14:textId="77777777" w:rsidR="009D5372" w:rsidRPr="00BA254D" w:rsidRDefault="00B104D1" w:rsidP="00DE014E">
            <w:pPr>
              <w:pStyle w:val="Normal1"/>
              <w:spacing w:afterLines="0" w:after="0"/>
              <w:ind w:left="0" w:firstLine="0"/>
              <w:jc w:val="left"/>
              <w:rPr>
                <w:sz w:val="18"/>
                <w:szCs w:val="22"/>
              </w:rPr>
            </w:pPr>
            <w:r w:rsidRPr="00BA254D">
              <w:rPr>
                <w:sz w:val="18"/>
                <w:szCs w:val="22"/>
              </w:rPr>
              <w:t>Final submission</w:t>
            </w:r>
          </w:p>
          <w:p w14:paraId="0905FC5F" w14:textId="64F88B91" w:rsidR="00C425DD" w:rsidRPr="00BA254D" w:rsidRDefault="00C425DD" w:rsidP="00DE014E">
            <w:pPr>
              <w:pStyle w:val="Normal1"/>
              <w:spacing w:afterLines="0" w:after="0"/>
              <w:ind w:left="0" w:firstLine="0"/>
              <w:jc w:val="left"/>
              <w:rPr>
                <w:sz w:val="18"/>
                <w:szCs w:val="22"/>
              </w:rPr>
            </w:pPr>
            <w:r w:rsidRPr="00BA254D">
              <w:rPr>
                <w:sz w:val="18"/>
                <w:szCs w:val="22"/>
              </w:rPr>
              <w:t>[extension application if needed]</w:t>
            </w:r>
          </w:p>
        </w:tc>
        <w:tc>
          <w:tcPr>
            <w:tcW w:w="2977" w:type="dxa"/>
          </w:tcPr>
          <w:p w14:paraId="45AF7026" w14:textId="2055C58C" w:rsidR="009D5372" w:rsidRPr="00BA254D" w:rsidRDefault="00C425DD" w:rsidP="00DE014E">
            <w:pPr>
              <w:pStyle w:val="Normal1"/>
              <w:spacing w:afterLines="0" w:after="0"/>
              <w:ind w:left="0" w:firstLine="0"/>
              <w:jc w:val="left"/>
              <w:rPr>
                <w:sz w:val="18"/>
                <w:szCs w:val="22"/>
              </w:rPr>
            </w:pPr>
            <w:r w:rsidRPr="00BA254D">
              <w:rPr>
                <w:sz w:val="18"/>
                <w:szCs w:val="22"/>
              </w:rPr>
              <w:t xml:space="preserve">University Health Service, Central extension repository. </w:t>
            </w:r>
          </w:p>
        </w:tc>
      </w:tr>
    </w:tbl>
    <w:p w14:paraId="7D120D80" w14:textId="77777777" w:rsidR="009232C4" w:rsidRPr="00BA254D" w:rsidRDefault="009232C4" w:rsidP="002307E2">
      <w:pPr>
        <w:pStyle w:val="Normal1"/>
        <w:ind w:hanging="28"/>
        <w:jc w:val="left"/>
      </w:pPr>
    </w:p>
    <w:p w14:paraId="33E2A661" w14:textId="705F3A3F" w:rsidR="00761A26" w:rsidRPr="00BA254D" w:rsidRDefault="00761A26" w:rsidP="00D5683C">
      <w:pPr>
        <w:pStyle w:val="Normal1"/>
        <w:jc w:val="left"/>
      </w:pPr>
      <w:r w:rsidRPr="00BA254D">
        <w:br w:type="page"/>
      </w:r>
    </w:p>
    <w:p w14:paraId="5A1EDFB7" w14:textId="5B77CAE9" w:rsidR="008E6FFC" w:rsidRPr="00BA254D" w:rsidRDefault="00E30C15" w:rsidP="00AB7C24">
      <w:pPr>
        <w:spacing w:afterLines="120" w:after="288" w:line="240" w:lineRule="auto"/>
        <w:jc w:val="both"/>
        <w:rPr>
          <w:sz w:val="20"/>
        </w:rPr>
      </w:pPr>
      <w:r w:rsidRPr="00BA254D">
        <w:rPr>
          <w:noProof/>
        </w:rPr>
        <w:lastRenderedPageBreak/>
        <w:drawing>
          <wp:inline distT="0" distB="0" distL="0" distR="0" wp14:anchorId="6AE79135" wp14:editId="39DD165D">
            <wp:extent cx="3813755" cy="5853112"/>
            <wp:effectExtent l="0" t="0" r="0" b="0"/>
            <wp:docPr id="43134099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99617" cy="5984888"/>
                    </a:xfrm>
                    <a:prstGeom prst="rect">
                      <a:avLst/>
                    </a:prstGeom>
                    <a:noFill/>
                    <a:ln>
                      <a:noFill/>
                    </a:ln>
                  </pic:spPr>
                </pic:pic>
              </a:graphicData>
            </a:graphic>
          </wp:inline>
        </w:drawing>
      </w:r>
    </w:p>
    <w:p w14:paraId="5C4782F3" w14:textId="17452C6C" w:rsidR="008E6FFC" w:rsidRPr="00BA254D" w:rsidRDefault="008E6FFC" w:rsidP="008E6FFC">
      <w:pPr>
        <w:pStyle w:val="Caption"/>
      </w:pPr>
      <w:bookmarkStart w:id="11" w:name="_Toc230438855"/>
      <w:r w:rsidRPr="00BA254D">
        <w:t xml:space="preserve">Figure </w:t>
      </w:r>
      <w:r w:rsidR="00392096" w:rsidRPr="00BA254D">
        <w:fldChar w:fldCharType="begin"/>
      </w:r>
      <w:r w:rsidR="00392096" w:rsidRPr="00BA254D">
        <w:instrText xml:space="preserve"> SEQ Figure \* ARABIC </w:instrText>
      </w:r>
      <w:r w:rsidR="00392096" w:rsidRPr="00BA254D">
        <w:fldChar w:fldCharType="separate"/>
      </w:r>
      <w:r w:rsidR="0039345B">
        <w:rPr>
          <w:noProof/>
        </w:rPr>
        <w:t>3</w:t>
      </w:r>
      <w:r w:rsidR="00392096" w:rsidRPr="00BA254D">
        <w:fldChar w:fldCharType="end"/>
      </w:r>
      <w:r w:rsidR="00061569" w:rsidRPr="00BA254D">
        <w:t xml:space="preserve"> </w:t>
      </w:r>
      <w:r w:rsidRPr="00BA254D">
        <w:t>A network of support for you as you work on your assignment,</w:t>
      </w:r>
      <w:bookmarkEnd w:id="11"/>
    </w:p>
    <w:p w14:paraId="5E023602" w14:textId="776CCEC7" w:rsidR="00D25BEF" w:rsidRPr="00BA254D" w:rsidRDefault="00D25BEF" w:rsidP="007746E7">
      <w:pPr>
        <w:pStyle w:val="Heading1"/>
        <w:spacing w:before="0" w:afterLines="120" w:after="288" w:line="240" w:lineRule="auto"/>
        <w:ind w:left="170"/>
        <w:jc w:val="both"/>
        <w:rPr>
          <w:b/>
          <w:bCs/>
          <w:sz w:val="36"/>
          <w:szCs w:val="36"/>
        </w:rPr>
      </w:pPr>
      <w:bookmarkStart w:id="12" w:name="_Toc230438668"/>
      <w:r w:rsidRPr="00BA254D">
        <w:rPr>
          <w:b/>
          <w:bCs/>
          <w:sz w:val="36"/>
          <w:szCs w:val="36"/>
        </w:rPr>
        <w:lastRenderedPageBreak/>
        <w:t>Chapter 3</w:t>
      </w:r>
      <w:r w:rsidR="0020146D" w:rsidRPr="00BA254D">
        <w:rPr>
          <w:b/>
          <w:bCs/>
          <w:sz w:val="36"/>
          <w:szCs w:val="36"/>
        </w:rPr>
        <w:t>:</w:t>
      </w:r>
      <w:r w:rsidRPr="00BA254D">
        <w:rPr>
          <w:b/>
          <w:bCs/>
          <w:sz w:val="36"/>
          <w:szCs w:val="36"/>
        </w:rPr>
        <w:t xml:space="preserve"> </w:t>
      </w:r>
      <w:r w:rsidR="0020146D" w:rsidRPr="00BA254D">
        <w:rPr>
          <w:b/>
          <w:bCs/>
          <w:sz w:val="36"/>
          <w:szCs w:val="36"/>
        </w:rPr>
        <w:t>Starting Your Draft</w:t>
      </w:r>
      <w:bookmarkEnd w:id="12"/>
    </w:p>
    <w:p w14:paraId="5C2E5A45" w14:textId="1AABD124" w:rsidR="00D25BEF" w:rsidRPr="00BA254D" w:rsidRDefault="00D25BEF" w:rsidP="005D494F">
      <w:pPr>
        <w:pStyle w:val="Heading2"/>
        <w:spacing w:before="0" w:afterLines="120" w:after="288" w:line="240" w:lineRule="auto"/>
        <w:ind w:left="170" w:firstLine="720"/>
        <w:jc w:val="both"/>
      </w:pPr>
      <w:bookmarkStart w:id="13" w:name="_Toc230438669"/>
      <w:r w:rsidRPr="00BA254D">
        <w:t>structuring and sequencing</w:t>
      </w:r>
      <w:bookmarkEnd w:id="13"/>
    </w:p>
    <w:p w14:paraId="0DB1750B" w14:textId="72D6E67D" w:rsidR="0097364D" w:rsidRPr="00BA254D" w:rsidRDefault="0097364D" w:rsidP="007F263A">
      <w:pPr>
        <w:pStyle w:val="Normal1"/>
      </w:pPr>
      <w:r w:rsidRPr="00BA254D">
        <w:t>A strong assignment submission is one that is logically and coherently structured. Every piece of writing consists of three parts: the introduction, the body, and the conclusion. While this may not be surprising, it’s important to understand the purpose of each part in relation to the argument you are presenting. Yes, I said argument.</w:t>
      </w:r>
      <w:r w:rsidR="00906F5D" w:rsidRPr="00BA254D">
        <w:t xml:space="preserve"> Bear with me while I digress for a moment.</w:t>
      </w:r>
    </w:p>
    <w:p w14:paraId="0080EB9E" w14:textId="1A0572FD" w:rsidR="005874B6" w:rsidRPr="00BA254D" w:rsidRDefault="005874B6" w:rsidP="007F263A">
      <w:pPr>
        <w:pStyle w:val="Normal1"/>
        <w:rPr>
          <w:b/>
          <w:bCs/>
        </w:rPr>
      </w:pPr>
      <w:r w:rsidRPr="00BA254D">
        <w:rPr>
          <w:b/>
          <w:bCs/>
        </w:rPr>
        <w:t>The importance of the argument</w:t>
      </w:r>
    </w:p>
    <w:p w14:paraId="1F1CD4C3" w14:textId="46A9F09F" w:rsidR="00880644" w:rsidRPr="00BA254D" w:rsidRDefault="0097364D" w:rsidP="007F263A">
      <w:pPr>
        <w:pStyle w:val="Normal1"/>
      </w:pPr>
      <w:r w:rsidRPr="00BA254D">
        <w:t>Every piece of academic writing makes an argument. Many students overlook this and write as if they are merely describing something to someone who is completely unfamiliar with the subject or simply repeating information to someone who already knows it.</w:t>
      </w:r>
      <w:r w:rsidR="00525B79" w:rsidRPr="00BA254D">
        <w:t xml:space="preserve"> </w:t>
      </w:r>
      <w:r w:rsidR="00E02B0B" w:rsidRPr="00BA254D">
        <w:t xml:space="preserve">It’s a bit like a kid on a bike screaming “look mum no hands” </w:t>
      </w:r>
      <w:r w:rsidR="006A1E7B" w:rsidRPr="00BA254D">
        <w:t xml:space="preserve">in this case the analogy would be “look mum, I know stuff” </w:t>
      </w:r>
      <w:r w:rsidR="008F7B11" w:rsidRPr="00BA254D">
        <w:t>which lacks the sort of authority we need for a truly mature discussion</w:t>
      </w:r>
      <w:r w:rsidR="0090714C" w:rsidRPr="00BA254D">
        <w:t>.</w:t>
      </w:r>
      <w:r w:rsidRPr="00BA254D">
        <w:t xml:space="preserve"> Those who fall into this pattern tend to be overly descriptive. Instead, they should aim to establish authority, justify their claims, and guide the reader toward a conclusion, rather than just providing information. Authority is what differentiates a good essay from an excellent one.</w:t>
      </w:r>
      <w:r w:rsidR="005B0E14" w:rsidRPr="00BA254D">
        <w:t xml:space="preserve"> And we start to build authority through the careful structuring and sequencing of our ideas.</w:t>
      </w:r>
    </w:p>
    <w:p w14:paraId="225600F7" w14:textId="37D36496" w:rsidR="005874B6" w:rsidRPr="00BA254D" w:rsidRDefault="005874B6" w:rsidP="005874B6">
      <w:pPr>
        <w:pStyle w:val="Normal1"/>
      </w:pPr>
      <w:r w:rsidRPr="00BA254D">
        <w:t>Including rich descriptions and detailed explanations in your writing is essential for effectively communicating your ideas, but there is a limit to what you should include. Too much detail can obscure your argument, and too little detail or reliance on description rather than analysis can undermine your authority and distract from your message. When crafting your work, you should consider your audience—specifically, an intelligent adult who may not have extensive knowledge of the topics you are discussing. It’s possible that they may not be familiar with the specific academic papers you mention, nor are they likely to recognise pivotal figures in the field of your paper.</w:t>
      </w:r>
    </w:p>
    <w:p w14:paraId="0F5EA2A0" w14:textId="7F03B075" w:rsidR="005874B6" w:rsidRPr="00BA254D" w:rsidRDefault="005874B6" w:rsidP="007F263A">
      <w:pPr>
        <w:pStyle w:val="Normal1"/>
      </w:pPr>
      <w:r w:rsidRPr="00BA254D">
        <w:t>To bridge this knowledge gap, it’s crucial to provide enough context and background information so that your readers can appreciate the validity and significance of the referenced studies. This might include explaining key theories or concepts that researchers introduced, such as the importance of social interaction in the learning process or the notion of the Zone of Proximal Development if you were reviewing someone like Vygotsky (ref). By doing so, you help your audience understand not only the main ideas but also how they relate to your arguments.</w:t>
      </w:r>
    </w:p>
    <w:p w14:paraId="3708E53D" w14:textId="77777777" w:rsidR="005874B6" w:rsidRPr="00BA254D" w:rsidRDefault="005874B6" w:rsidP="007F263A">
      <w:pPr>
        <w:pStyle w:val="Normal1"/>
      </w:pPr>
    </w:p>
    <w:p w14:paraId="59314711" w14:textId="604809B9" w:rsidR="0055362F" w:rsidRPr="00BA254D" w:rsidRDefault="005874B6" w:rsidP="007F263A">
      <w:pPr>
        <w:pStyle w:val="Normal1"/>
      </w:pPr>
      <w:r w:rsidRPr="00BA254D">
        <w:t>If you’re unsure whether you’re offering too much or too little detail, a helpful strategy is to simplify your content. After doing so, seek feedback from a friend or family member to see if they can still identify and comprehend your main points. Their insights will guide you in refining your writing. Always remember that the clarity and strength of your argument are what truly matter in engaging your readers effectively. So back to structuring and sequencing…</w:t>
      </w:r>
    </w:p>
    <w:p w14:paraId="6F20282B" w14:textId="19978E91" w:rsidR="000069C2" w:rsidRPr="00BA254D" w:rsidRDefault="000069C2" w:rsidP="000069C2">
      <w:pPr>
        <w:pStyle w:val="Normal1"/>
        <w:spacing w:afterLines="0" w:after="120"/>
        <w:rPr>
          <w:b/>
          <w:bCs/>
        </w:rPr>
      </w:pPr>
      <w:r w:rsidRPr="00BA254D">
        <w:rPr>
          <w:b/>
          <w:bCs/>
        </w:rPr>
        <w:t>The Introduction: Opening statement</w:t>
      </w:r>
    </w:p>
    <w:p w14:paraId="61D2C296" w14:textId="77777777" w:rsidR="006537A3" w:rsidRDefault="006537A3" w:rsidP="006537A3">
      <w:pPr>
        <w:pStyle w:val="Normal1"/>
        <w:spacing w:afterLines="0" w:after="0"/>
      </w:pPr>
    </w:p>
    <w:p w14:paraId="21D1EDA1" w14:textId="2573AD79" w:rsidR="005B0E14" w:rsidRPr="00BA254D" w:rsidRDefault="00225178" w:rsidP="007F263A">
      <w:pPr>
        <w:pStyle w:val="Normal1"/>
      </w:pPr>
      <w:r w:rsidRPr="00BA254D">
        <w:t xml:space="preserve">The introduction serves </w:t>
      </w:r>
      <w:r w:rsidR="007159A9" w:rsidRPr="00BA254D">
        <w:t>to immediately lay out the territory the paper will</w:t>
      </w:r>
      <w:r w:rsidRPr="00BA254D">
        <w:t xml:space="preserve"> address. </w:t>
      </w:r>
      <w:r w:rsidRPr="006537A3">
        <w:rPr>
          <w:b/>
          <w:bCs/>
          <w:i/>
          <w:iCs/>
        </w:rPr>
        <w:t xml:space="preserve">It should start with </w:t>
      </w:r>
      <w:r w:rsidR="00582345" w:rsidRPr="006537A3">
        <w:rPr>
          <w:b/>
          <w:bCs/>
          <w:i/>
          <w:iCs/>
        </w:rPr>
        <w:t xml:space="preserve">a potent observation, a problem statement, or </w:t>
      </w:r>
      <w:r w:rsidR="007159A9" w:rsidRPr="006537A3">
        <w:rPr>
          <w:b/>
          <w:bCs/>
          <w:i/>
          <w:iCs/>
        </w:rPr>
        <w:t xml:space="preserve">a </w:t>
      </w:r>
      <w:r w:rsidR="00FA21FA" w:rsidRPr="006537A3">
        <w:rPr>
          <w:b/>
          <w:bCs/>
          <w:i/>
          <w:iCs/>
        </w:rPr>
        <w:t>clear summary of the intent for the argument for the paper.</w:t>
      </w:r>
      <w:r w:rsidR="00197087" w:rsidRPr="006537A3">
        <w:rPr>
          <w:b/>
          <w:bCs/>
          <w:i/>
          <w:iCs/>
        </w:rPr>
        <w:t xml:space="preserve"> </w:t>
      </w:r>
      <w:r w:rsidR="00197087" w:rsidRPr="00BA254D">
        <w:t>Here are some examples:</w:t>
      </w:r>
    </w:p>
    <w:p w14:paraId="4550A92D" w14:textId="605D7D67" w:rsidR="00197087" w:rsidRPr="00BA254D" w:rsidRDefault="00197087" w:rsidP="00E12D0D">
      <w:pPr>
        <w:pStyle w:val="Normal1"/>
        <w:ind w:firstLine="0"/>
        <w:rPr>
          <w:i/>
          <w:iCs/>
        </w:rPr>
      </w:pPr>
      <w:r w:rsidRPr="00BA254D">
        <w:rPr>
          <w:i/>
          <w:iCs/>
        </w:rPr>
        <w:t xml:space="preserve">“Contemporary education </w:t>
      </w:r>
      <w:r w:rsidR="00286114" w:rsidRPr="00BA254D">
        <w:rPr>
          <w:i/>
          <w:iCs/>
        </w:rPr>
        <w:t>is over-reliant on technolog</w:t>
      </w:r>
      <w:r w:rsidR="00786FF1" w:rsidRPr="00BA254D">
        <w:rPr>
          <w:i/>
          <w:iCs/>
        </w:rPr>
        <w:t>y</w:t>
      </w:r>
      <w:r w:rsidR="00286114" w:rsidRPr="00BA254D">
        <w:rPr>
          <w:i/>
          <w:iCs/>
        </w:rPr>
        <w:t>, and students are failing to become independent critical thinkers as a result.”</w:t>
      </w:r>
    </w:p>
    <w:p w14:paraId="1C055B92" w14:textId="622EA90E" w:rsidR="00786FF1" w:rsidRPr="00BA254D" w:rsidRDefault="00786FF1" w:rsidP="0085191C">
      <w:pPr>
        <w:pStyle w:val="Normal1"/>
        <w:ind w:firstLine="0"/>
      </w:pPr>
      <w:r w:rsidRPr="00BA254D">
        <w:t>Of course</w:t>
      </w:r>
      <w:r w:rsidR="009D53FD" w:rsidRPr="00BA254D">
        <w:t>,</w:t>
      </w:r>
      <w:r w:rsidRPr="00BA254D">
        <w:t xml:space="preserve"> this</w:t>
      </w:r>
      <w:r w:rsidR="00CE328B" w:rsidRPr="00BA254D">
        <w:t xml:space="preserve"> example</w:t>
      </w:r>
      <w:r w:rsidRPr="00BA254D">
        <w:t xml:space="preserve"> is a controversial statement, but </w:t>
      </w:r>
      <w:r w:rsidR="00C01183" w:rsidRPr="00BA254D">
        <w:t xml:space="preserve">whether they agree or not, </w:t>
      </w:r>
      <w:r w:rsidRPr="00BA254D">
        <w:t xml:space="preserve">at least the reader knows what they </w:t>
      </w:r>
      <w:r w:rsidR="00E12D0D" w:rsidRPr="00BA254D">
        <w:t xml:space="preserve">will be reading about. </w:t>
      </w:r>
      <w:r w:rsidR="008B2F7E" w:rsidRPr="00BA254D">
        <w:t>W</w:t>
      </w:r>
      <w:r w:rsidR="009D53FD" w:rsidRPr="00BA254D">
        <w:t>e</w:t>
      </w:r>
      <w:r w:rsidR="008B2F7E" w:rsidRPr="00BA254D">
        <w:t xml:space="preserve"> know </w:t>
      </w:r>
      <w:r w:rsidR="00846D0E" w:rsidRPr="00BA254D">
        <w:t xml:space="preserve">from this statement </w:t>
      </w:r>
      <w:r w:rsidR="008B2F7E" w:rsidRPr="00BA254D">
        <w:t xml:space="preserve">that </w:t>
      </w:r>
      <w:r w:rsidR="002C57BF" w:rsidRPr="00BA254D">
        <w:t xml:space="preserve">critical thinking </w:t>
      </w:r>
      <w:r w:rsidR="00846D0E" w:rsidRPr="00BA254D">
        <w:t>will be</w:t>
      </w:r>
      <w:r w:rsidR="002C57BF" w:rsidRPr="00BA254D">
        <w:t xml:space="preserve"> a key issue</w:t>
      </w:r>
      <w:r w:rsidR="009D53FD" w:rsidRPr="00BA254D">
        <w:t xml:space="preserve">, and that evidence will be provided showing problems with how technology supports the development of critical thinking. </w:t>
      </w:r>
      <w:r w:rsidR="00E12D0D" w:rsidRPr="00BA254D">
        <w:t>Here’s another</w:t>
      </w:r>
      <w:r w:rsidR="00C01183" w:rsidRPr="00BA254D">
        <w:t xml:space="preserve"> </w:t>
      </w:r>
      <w:r w:rsidR="007159A9" w:rsidRPr="00BA254D">
        <w:t xml:space="preserve">potential </w:t>
      </w:r>
      <w:r w:rsidR="00C01183" w:rsidRPr="00BA254D">
        <w:t>opening statement</w:t>
      </w:r>
      <w:r w:rsidR="003649E3" w:rsidRPr="00BA254D">
        <w:t xml:space="preserve"> example</w:t>
      </w:r>
      <w:r w:rsidR="00E12D0D" w:rsidRPr="00BA254D">
        <w:t>:</w:t>
      </w:r>
    </w:p>
    <w:p w14:paraId="2300EAEF" w14:textId="37ADB76C" w:rsidR="00E12D0D" w:rsidRPr="00BA254D" w:rsidRDefault="0085191C" w:rsidP="0085191C">
      <w:pPr>
        <w:pStyle w:val="Normal1"/>
        <w:ind w:firstLine="0"/>
        <w:rPr>
          <w:i/>
          <w:iCs/>
        </w:rPr>
      </w:pPr>
      <w:r w:rsidRPr="00BA254D">
        <w:rPr>
          <w:i/>
          <w:iCs/>
        </w:rPr>
        <w:t>“Mathematics</w:t>
      </w:r>
      <w:r w:rsidR="003543E3" w:rsidRPr="00BA254D">
        <w:rPr>
          <w:i/>
          <w:iCs/>
        </w:rPr>
        <w:t xml:space="preserve"> anxiety </w:t>
      </w:r>
      <w:r w:rsidRPr="00BA254D">
        <w:rPr>
          <w:i/>
          <w:iCs/>
        </w:rPr>
        <w:t>hampers the development of mathematical skills for secondary students, especially girls”</w:t>
      </w:r>
    </w:p>
    <w:p w14:paraId="59716CAB" w14:textId="345DBE35" w:rsidR="006C4746" w:rsidRPr="00BA254D" w:rsidRDefault="006B6AD1" w:rsidP="0085191C">
      <w:pPr>
        <w:pStyle w:val="Normal1"/>
        <w:ind w:firstLine="0"/>
      </w:pPr>
      <w:r w:rsidRPr="00BA254D">
        <w:t xml:space="preserve">This topic may </w:t>
      </w:r>
      <w:r w:rsidR="00862EE5" w:rsidRPr="00BA254D">
        <w:t xml:space="preserve">not </w:t>
      </w:r>
      <w:r w:rsidRPr="00BA254D">
        <w:t xml:space="preserve">be </w:t>
      </w:r>
      <w:r w:rsidR="00862EE5" w:rsidRPr="00BA254D">
        <w:t xml:space="preserve">as </w:t>
      </w:r>
      <w:r w:rsidRPr="00BA254D">
        <w:t>controversial, but</w:t>
      </w:r>
      <w:r w:rsidR="003649E3" w:rsidRPr="00BA254D">
        <w:t xml:space="preserve"> the opening statement</w:t>
      </w:r>
      <w:r w:rsidRPr="00BA254D">
        <w:t xml:space="preserve"> clearly states the problem</w:t>
      </w:r>
      <w:r w:rsidR="00B2183B" w:rsidRPr="00BA254D">
        <w:t xml:space="preserve"> to be addressed</w:t>
      </w:r>
      <w:r w:rsidRPr="00BA254D">
        <w:t>. From the very beginning, readers know what the paper will discuss, which is a departure from older</w:t>
      </w:r>
      <w:r w:rsidR="00B2183B" w:rsidRPr="00BA254D">
        <w:t xml:space="preserve"> traditional</w:t>
      </w:r>
      <w:r w:rsidRPr="00BA254D">
        <w:t xml:space="preserve"> publications. In the past, authors tended to hint at the problem, guiding readers toward a central claim while leaving them in suspense about the essay's main argument. In my opinion, it's better not to keep readers guessing about the essay's focus—let them know upfront what it will be about.</w:t>
      </w:r>
      <w:r w:rsidR="006C4746" w:rsidRPr="00BA254D">
        <w:t xml:space="preserve"> </w:t>
      </w:r>
    </w:p>
    <w:p w14:paraId="79B7C7AA" w14:textId="4497C4A4" w:rsidR="008B2F7E" w:rsidRPr="00BA254D" w:rsidRDefault="00B87F6F" w:rsidP="0085191C">
      <w:pPr>
        <w:pStyle w:val="Normal1"/>
        <w:ind w:firstLine="0"/>
      </w:pPr>
      <w:r w:rsidRPr="00BA254D">
        <w:t xml:space="preserve">A wise academic once told me that effective communication requires repetition: you should tell people what you are going to do, then </w:t>
      </w:r>
      <w:r w:rsidR="00ED08DC" w:rsidRPr="00BA254D">
        <w:t>do it, and finally</w:t>
      </w:r>
      <w:r w:rsidRPr="00BA254D">
        <w:t xml:space="preserve"> tell them what you have done. This is essentially the approach we will be emulating here. The introduction </w:t>
      </w:r>
      <w:r w:rsidR="00464C8A" w:rsidRPr="00BA254D">
        <w:t>informs the reader of the paper's main topics</w:t>
      </w:r>
      <w:r w:rsidRPr="00BA254D">
        <w:t xml:space="preserve">. However, it's not enough </w:t>
      </w:r>
      <w:r w:rsidRPr="00BA254D">
        <w:lastRenderedPageBreak/>
        <w:t>to just make an opening statement and think, "My job here is done!" You need to provide additional details about the key points that will support your argument.</w:t>
      </w:r>
    </w:p>
    <w:p w14:paraId="64B50FE7" w14:textId="305A51F2" w:rsidR="007159A9" w:rsidRPr="00BA254D" w:rsidRDefault="007159A9" w:rsidP="0085191C">
      <w:pPr>
        <w:pStyle w:val="Normal1"/>
        <w:ind w:firstLine="0"/>
        <w:rPr>
          <w:b/>
          <w:bCs/>
        </w:rPr>
      </w:pPr>
      <w:r w:rsidRPr="00BA254D">
        <w:rPr>
          <w:b/>
          <w:bCs/>
        </w:rPr>
        <w:tab/>
        <w:t xml:space="preserve">The </w:t>
      </w:r>
      <w:r w:rsidR="00835609" w:rsidRPr="00BA254D">
        <w:rPr>
          <w:b/>
          <w:bCs/>
        </w:rPr>
        <w:t>rest of the introduction</w:t>
      </w:r>
    </w:p>
    <w:p w14:paraId="32A12122" w14:textId="22FA4EA0" w:rsidR="00ED08DC" w:rsidRPr="00BA254D" w:rsidRDefault="00C30F80" w:rsidP="0085191C">
      <w:pPr>
        <w:pStyle w:val="Normal1"/>
        <w:ind w:firstLine="0"/>
      </w:pPr>
      <w:r w:rsidRPr="00BA254D">
        <w:t>The introductory paragraph should provide details about the topics that the paper will discuss. For our first example statement above, this could include mentioning the types of technology that have emerged in schools and emphasising the importance of critical thinking. The introduction could culminate in a statement that connects technology to critical thinking, leading into the essay's main body.</w:t>
      </w:r>
      <w:r w:rsidR="000924C1" w:rsidRPr="00BA254D">
        <w:t xml:space="preserve"> I mention it here, but </w:t>
      </w:r>
      <w:proofErr w:type="gramStart"/>
      <w:r w:rsidR="000924C1" w:rsidRPr="00BA254D">
        <w:t>in actuality this</w:t>
      </w:r>
      <w:proofErr w:type="gramEnd"/>
      <w:r w:rsidR="000924C1" w:rsidRPr="00BA254D">
        <w:t xml:space="preserve"> will be the last part of your assignment that you will write.</w:t>
      </w:r>
    </w:p>
    <w:p w14:paraId="5A7BBA7B" w14:textId="26FCD2F1" w:rsidR="00835609" w:rsidRPr="00BA254D" w:rsidRDefault="00835609" w:rsidP="0085191C">
      <w:pPr>
        <w:pStyle w:val="Normal1"/>
        <w:ind w:firstLine="0"/>
        <w:rPr>
          <w:b/>
          <w:bCs/>
        </w:rPr>
      </w:pPr>
      <w:r w:rsidRPr="00BA254D">
        <w:rPr>
          <w:b/>
          <w:bCs/>
        </w:rPr>
        <w:tab/>
        <w:t>The middle</w:t>
      </w:r>
    </w:p>
    <w:p w14:paraId="72AEC1C9" w14:textId="1D8DA77C" w:rsidR="006F3603" w:rsidRPr="00BA254D" w:rsidRDefault="009677A2" w:rsidP="009F23F3">
      <w:pPr>
        <w:pStyle w:val="Normal1"/>
        <w:ind w:firstLine="0"/>
      </w:pPr>
      <w:r w:rsidRPr="00BA254D">
        <w:t xml:space="preserve">The main body, or middle section, is where many people tend to go wrong in their writing. They often ramble, presenting theories and ideas that can sound like a jumble of words. They may combine various thoughts into one long, convoluted paragraph, leaving the reader unsure of what to believe. Instead, you should start by developing a bullet-point plan. Outline the key messages you want to convey, the evidence you </w:t>
      </w:r>
      <w:proofErr w:type="gramStart"/>
      <w:r w:rsidRPr="00BA254D">
        <w:t>have to</w:t>
      </w:r>
      <w:proofErr w:type="gramEnd"/>
      <w:r w:rsidRPr="00BA254D">
        <w:t xml:space="preserve"> support your claims, and how these points connect to each other. This bullet-point plan will help </w:t>
      </w:r>
      <w:r w:rsidR="009F23F3" w:rsidRPr="00BA254D">
        <w:t>organise</w:t>
      </w:r>
      <w:r w:rsidRPr="00BA254D">
        <w:t xml:space="preserve"> your thoughts effectively. If you prefer, you can expand the plan into headings to guide the reader through your argument. Make sure to include all the details you intend to discuss, paying attention to how you will build and justify your argument through the points you raise. After outlining your main points, you can then focus on crafting your conclusion.</w:t>
      </w:r>
    </w:p>
    <w:p w14:paraId="094ACC56" w14:textId="4E30B302" w:rsidR="000D764A" w:rsidRPr="00BA254D" w:rsidRDefault="006B6737" w:rsidP="002C50EA">
      <w:pPr>
        <w:pStyle w:val="Normal1"/>
        <w:ind w:firstLine="0"/>
      </w:pPr>
      <w:r w:rsidRPr="00BA254D">
        <w:t>For th</w:t>
      </w:r>
      <w:r w:rsidR="00CD096E" w:rsidRPr="00BA254D">
        <w:t>e</w:t>
      </w:r>
      <w:r w:rsidR="00F77CDC" w:rsidRPr="00BA254D">
        <w:t xml:space="preserve"> example</w:t>
      </w:r>
      <w:r w:rsidRPr="00BA254D">
        <w:t xml:space="preserve"> assignment, you are required to conduct a thorough review of six selected articles. Your task involves several steps: first, you will introduce the articles collectively, providing context about their overarching themes and relevance to the field. Next, you will </w:t>
      </w:r>
      <w:r w:rsidR="0051137B" w:rsidRPr="00BA254D">
        <w:t>analyse each article individually, highlighting its</w:t>
      </w:r>
      <w:r w:rsidRPr="00BA254D">
        <w:t xml:space="preserve"> key arguments, methodologies, and findings. Finally, you will </w:t>
      </w:r>
      <w:r w:rsidR="0051137B" w:rsidRPr="00BA254D">
        <w:t>summarise</w:t>
      </w:r>
      <w:r w:rsidRPr="00BA254D">
        <w:t xml:space="preserve"> these insights with a specific emphasis on their implications for teaching practices. Additionally, please ensure that you reference specific policy documents related to the topics discussed in the articles, as these will be essential to substantiate your analysis and recommendations.</w:t>
      </w:r>
    </w:p>
    <w:p w14:paraId="2D4950DE" w14:textId="36595010" w:rsidR="00835609" w:rsidRPr="00BA254D" w:rsidRDefault="00835609" w:rsidP="000924C1">
      <w:pPr>
        <w:pStyle w:val="Normal1"/>
        <w:keepNext/>
        <w:ind w:firstLine="0"/>
        <w:rPr>
          <w:b/>
          <w:bCs/>
        </w:rPr>
      </w:pPr>
      <w:r w:rsidRPr="00BA254D">
        <w:rPr>
          <w:b/>
          <w:bCs/>
        </w:rPr>
        <w:tab/>
        <w:t>The conclusion</w:t>
      </w:r>
    </w:p>
    <w:p w14:paraId="7FE6F2DD" w14:textId="4C35213F" w:rsidR="00542C1B" w:rsidRPr="00BA254D" w:rsidRDefault="006B79A3" w:rsidP="0085191C">
      <w:pPr>
        <w:pStyle w:val="Normal1"/>
        <w:ind w:firstLine="0"/>
      </w:pPr>
      <w:r w:rsidRPr="00BA254D">
        <w:t xml:space="preserve">The conclusion paragraph serves to remind the reader of the key points discussed throughout the text and to reflect on the problem statement presented in the </w:t>
      </w:r>
      <w:r w:rsidRPr="00BA254D">
        <w:lastRenderedPageBreak/>
        <w:t xml:space="preserve">introduction. </w:t>
      </w:r>
      <w:r w:rsidRPr="006537A3">
        <w:rPr>
          <w:b/>
          <w:bCs/>
          <w:i/>
          <w:iCs/>
        </w:rPr>
        <w:t>No new information should be introduced in this section.</w:t>
      </w:r>
      <w:r w:rsidRPr="00BA254D">
        <w:t xml:space="preserve"> Essentially, this is where you assert, "I've proven my point," regardless of what that point may be.</w:t>
      </w:r>
    </w:p>
    <w:p w14:paraId="7FC66500" w14:textId="27734A52" w:rsidR="00835609" w:rsidRPr="00BA254D" w:rsidRDefault="00835609" w:rsidP="0051137B">
      <w:pPr>
        <w:pStyle w:val="Normal1"/>
        <w:keepNext/>
        <w:ind w:firstLine="550"/>
        <w:rPr>
          <w:b/>
          <w:bCs/>
        </w:rPr>
      </w:pPr>
      <w:r w:rsidRPr="00BA254D">
        <w:rPr>
          <w:b/>
          <w:bCs/>
        </w:rPr>
        <w:t>Planning your essay</w:t>
      </w:r>
    </w:p>
    <w:p w14:paraId="2638E5ED" w14:textId="63A87B29" w:rsidR="00D25BEF" w:rsidRPr="00BA254D" w:rsidRDefault="00390237" w:rsidP="0051137B">
      <w:pPr>
        <w:pStyle w:val="Normal1"/>
        <w:keepNext/>
        <w:ind w:firstLine="550"/>
      </w:pPr>
      <w:r w:rsidRPr="00BA254D">
        <w:t xml:space="preserve">Your dot point plan will develop much like a jigsaw puzzle. Most people begin a jigsaw by completing the edges, then segment the picture's inner parts into zones, leaving the more difficult, undifferentiated areas (like the sky) for last. This serves as a useful metaphor for our dot point plan. What will be the defining edge of the paper, or its scope? What are the distinguishable contributing zones, and which areas are more challenging to </w:t>
      </w:r>
      <w:r w:rsidR="0074497F" w:rsidRPr="00BA254D">
        <w:t>categorise</w:t>
      </w:r>
      <w:r w:rsidRPr="00BA254D">
        <w:t xml:space="preserve">? Once we identify these elements, we can fill in the details until the picture is complete, allowing us to reflect on the overall </w:t>
      </w:r>
      <w:r w:rsidR="0074497F" w:rsidRPr="00BA254D">
        <w:t>depiction.</w:t>
      </w:r>
      <w:r w:rsidR="000069C2" w:rsidRPr="00BA254D">
        <w:t xml:space="preserve"> </w:t>
      </w:r>
    </w:p>
    <w:p w14:paraId="6A70736F" w14:textId="5E657910" w:rsidR="000069C2" w:rsidRPr="00BA254D" w:rsidRDefault="009E4C50" w:rsidP="0051137B">
      <w:pPr>
        <w:pStyle w:val="Normal1"/>
        <w:keepNext/>
      </w:pPr>
      <w:r w:rsidRPr="00BA254D">
        <w:t>The smallest argum</w:t>
      </w:r>
      <w:r w:rsidR="00A46121" w:rsidRPr="00BA254D">
        <w:t>e</w:t>
      </w:r>
      <w:r w:rsidRPr="00BA254D">
        <w:t>ntative unit in an essay is a ph</w:t>
      </w:r>
      <w:r w:rsidR="00A46121" w:rsidRPr="00BA254D">
        <w:t>r</w:t>
      </w:r>
      <w:r w:rsidRPr="00BA254D">
        <w:t xml:space="preserve">ase. Phrases </w:t>
      </w:r>
      <w:proofErr w:type="gramStart"/>
      <w:r w:rsidR="00DB2F31" w:rsidRPr="00BA254D">
        <w:t>join together</w:t>
      </w:r>
      <w:proofErr w:type="gramEnd"/>
      <w:r w:rsidR="00DB2F31" w:rsidRPr="00BA254D">
        <w:t xml:space="preserve"> to make sentences, and sentences make paragraphs. Paragraphs</w:t>
      </w:r>
      <w:r w:rsidR="0018727E" w:rsidRPr="00BA254D">
        <w:t xml:space="preserve"> link together to address a key message. No concept should be a dead end or orphan, and no sentence should </w:t>
      </w:r>
      <w:r w:rsidR="00DE6500" w:rsidRPr="00BA254D">
        <w:t>exist without connection to the sentences around it. I’m reminded of the song</w:t>
      </w:r>
      <w:r w:rsidR="00994B65" w:rsidRPr="00BA254D">
        <w:t>,</w:t>
      </w:r>
      <w:r w:rsidR="00DE6500" w:rsidRPr="00BA254D">
        <w:t xml:space="preserve"> </w:t>
      </w:r>
      <w:r w:rsidR="00FF233C" w:rsidRPr="00BA254D">
        <w:t>“</w:t>
      </w:r>
      <w:r w:rsidR="00DE6500" w:rsidRPr="00BA254D">
        <w:t xml:space="preserve">the </w:t>
      </w:r>
      <w:r w:rsidR="00BC28FA" w:rsidRPr="00BA254D">
        <w:t xml:space="preserve">knee </w:t>
      </w:r>
      <w:proofErr w:type="gramStart"/>
      <w:r w:rsidR="00BC28FA" w:rsidRPr="00BA254D">
        <w:t>bone’s</w:t>
      </w:r>
      <w:proofErr w:type="gramEnd"/>
      <w:r w:rsidR="00DE6500" w:rsidRPr="00BA254D">
        <w:t xml:space="preserve"> connected to the leg bone</w:t>
      </w:r>
      <w:r w:rsidR="00A46121" w:rsidRPr="00BA254D">
        <w:t>”.</w:t>
      </w:r>
      <w:r w:rsidR="00FB26F2" w:rsidRPr="00BA254D">
        <w:t xml:space="preserve"> The sentiment of this song is pretty much </w:t>
      </w:r>
      <w:r w:rsidR="00512117" w:rsidRPr="00BA254D">
        <w:t xml:space="preserve">a </w:t>
      </w:r>
      <w:r w:rsidR="003F5EC5" w:rsidRPr="00BA254D">
        <w:t>depiction of</w:t>
      </w:r>
      <w:r w:rsidR="00512117" w:rsidRPr="00BA254D">
        <w:t xml:space="preserve"> </w:t>
      </w:r>
      <w:r w:rsidR="00FB26F2" w:rsidRPr="00BA254D">
        <w:t xml:space="preserve">the way your </w:t>
      </w:r>
      <w:r w:rsidR="00512117" w:rsidRPr="00BA254D">
        <w:t xml:space="preserve">paragraphs will link together. </w:t>
      </w:r>
    </w:p>
    <w:p w14:paraId="29967867" w14:textId="5F9C6193" w:rsidR="00931386" w:rsidRPr="00BA254D" w:rsidRDefault="0051137B" w:rsidP="0051137B">
      <w:pPr>
        <w:pStyle w:val="Normal1"/>
        <w:keepNext/>
      </w:pPr>
      <w:r w:rsidRPr="00BA254D">
        <w:t>Figure 3 shows the embedded structure</w:t>
      </w:r>
      <w:r w:rsidR="00235F24" w:rsidRPr="00BA254D">
        <w:t>s</w:t>
      </w:r>
      <w:r w:rsidRPr="00BA254D">
        <w:t xml:space="preserve"> </w:t>
      </w:r>
      <w:proofErr w:type="gramStart"/>
      <w:r w:rsidRPr="00BA254D">
        <w:t>for  a</w:t>
      </w:r>
      <w:proofErr w:type="gramEnd"/>
      <w:r w:rsidRPr="00BA254D">
        <w:t xml:space="preserve"> typical essay, and in this case shows the papers to be reviewed for the example annotated bibliography assessment task we have been working on. I’ve </w:t>
      </w:r>
      <w:r w:rsidR="00994B65" w:rsidRPr="00BA254D">
        <w:t>colour-coded</w:t>
      </w:r>
      <w:r w:rsidRPr="00BA254D">
        <w:t xml:space="preserve"> the major sections. Note that the papers to be reviewed are identified as list </w:t>
      </w:r>
      <w:proofErr w:type="gramStart"/>
      <w:r w:rsidRPr="00BA254D">
        <w:t>a or</w:t>
      </w:r>
      <w:proofErr w:type="gramEnd"/>
      <w:r w:rsidRPr="00BA254D">
        <w:t xml:space="preserve"> b. This is to </w:t>
      </w:r>
      <w:r w:rsidR="00994B65" w:rsidRPr="00BA254D">
        <w:t>reflect the requirement to select three papers from</w:t>
      </w:r>
      <w:r w:rsidRPr="00BA254D">
        <w:t xml:space="preserve"> the set readings (list A) and three from your own search</w:t>
      </w:r>
      <w:r w:rsidR="00235F24" w:rsidRPr="00BA254D">
        <w:t xml:space="preserve"> (list B)</w:t>
      </w:r>
      <w:r w:rsidRPr="00BA254D">
        <w:t xml:space="preserve">. I have arbitrarily decided to have two papers each for three topics in the field of learning and development. How this pans out will depend on the results of your search. </w:t>
      </w:r>
    </w:p>
    <w:p w14:paraId="0100914B" w14:textId="5075E452" w:rsidR="00DA0397" w:rsidRPr="00BA254D" w:rsidRDefault="00DA0397" w:rsidP="0051137B">
      <w:pPr>
        <w:pStyle w:val="Normal1"/>
        <w:keepNext/>
      </w:pPr>
      <w:r w:rsidRPr="00BA254D">
        <w:t>To enhance your research, use search terms derived from the three readings you've selected or from your mind map. Limit your search to papers published in the past ten years (from 2016 onward</w:t>
      </w:r>
      <w:r w:rsidR="00082F65" w:rsidRPr="00BA254D">
        <w:t xml:space="preserve"> if you are doing this in 2026</w:t>
      </w:r>
      <w:r w:rsidRPr="00BA254D">
        <w:t>). Validate your findings using the following criteria:</w:t>
      </w:r>
    </w:p>
    <w:p w14:paraId="1626D42B" w14:textId="67941916" w:rsidR="00DA0397" w:rsidRPr="00BA254D" w:rsidRDefault="00DA0397" w:rsidP="00DA0397">
      <w:pPr>
        <w:pStyle w:val="Normal1"/>
        <w:keepNext/>
      </w:pPr>
      <w:r w:rsidRPr="00BA254D">
        <w:t>1. Peer-reviewed: Confirm that the paper has undergone peer review by checking the inside front cover of a recent issue of the journal in which the paper is published.</w:t>
      </w:r>
    </w:p>
    <w:p w14:paraId="2A70E43B" w14:textId="26D38E44" w:rsidR="00DA0397" w:rsidRPr="00BA254D" w:rsidRDefault="00DA0397" w:rsidP="00994B65">
      <w:pPr>
        <w:pStyle w:val="Normal1"/>
        <w:keepNext/>
      </w:pPr>
      <w:r w:rsidRPr="00BA254D">
        <w:t xml:space="preserve">2. Journal Impact Score: This information is typically found in the front section of the journal or on platforms like Web of Science or Clarivate. The impact factor is a useful metric for comparing journals based on their rejection rates for </w:t>
      </w:r>
      <w:r w:rsidRPr="00BA254D">
        <w:lastRenderedPageBreak/>
        <w:t>submissions and citation counts of their papers over a two-year period. It is calculated by taking the number of citations from the past two years for articles published in those years and dividing it by the number of articles published. An impact factor between 5 and 10 is considered very good, while a score above 10 is outstanding.</w:t>
      </w:r>
    </w:p>
    <w:p w14:paraId="2B551548" w14:textId="14D1F41C" w:rsidR="00DA0397" w:rsidRPr="00BA254D" w:rsidRDefault="00DA0397" w:rsidP="00994B65">
      <w:pPr>
        <w:pStyle w:val="Normal1"/>
        <w:keepNext/>
      </w:pPr>
      <w:r w:rsidRPr="00BA254D">
        <w:t>3. Citation Scor</w:t>
      </w:r>
      <w:r w:rsidR="00994B65" w:rsidRPr="00BA254D">
        <w:t>e</w:t>
      </w:r>
      <w:r w:rsidRPr="00BA254D">
        <w:t>: This refers to the number of articles that have cited the paper in question. Sometimes, a paper may exceed the general impact of the journal in which it appears.</w:t>
      </w:r>
    </w:p>
    <w:p w14:paraId="0FFF604F" w14:textId="57D393D1" w:rsidR="00DA0397" w:rsidRPr="00BA254D" w:rsidRDefault="00DA0397" w:rsidP="00994B65">
      <w:pPr>
        <w:pStyle w:val="Normal1"/>
        <w:keepNext/>
      </w:pPr>
      <w:r w:rsidRPr="00BA254D">
        <w:t>4. Text Quality: Ensure the paper is not merely a compilation of concepts that provides a general overview of a field of study. Such texts tend to be descriptive and often lack depth and engagement with the subject matter.</w:t>
      </w:r>
    </w:p>
    <w:p w14:paraId="683F531B" w14:textId="77777777" w:rsidR="00994B65" w:rsidRPr="00BA254D" w:rsidRDefault="00994B65" w:rsidP="00994B65">
      <w:pPr>
        <w:pStyle w:val="Normal1"/>
        <w:keepNext/>
      </w:pPr>
      <w:r w:rsidRPr="00BA254D">
        <w:t xml:space="preserve">By following these established guidelines, you can enhance the relevance and quality of your research materials significantly. After you have carefully chosen three papers for both lists A and B, take a moment to double-check that each paper aligns with the specific criteria set forth for your assignment. Once you are confident in your selections, it is important to resist the urge to second-guess yourself or continue browsing for additional papers. </w:t>
      </w:r>
    </w:p>
    <w:p w14:paraId="6724DAA0" w14:textId="0DD0C6C2" w:rsidR="00931386" w:rsidRPr="00BA254D" w:rsidRDefault="00994B65" w:rsidP="00994B65">
      <w:pPr>
        <w:pStyle w:val="Normal1"/>
        <w:keepNext/>
      </w:pPr>
      <w:r w:rsidRPr="00BA254D">
        <w:t>While it may be tempting to think that you might find a superior paper, continuing to search can often lead to feelings of anxiety and uncertainty about your choices. Remember that the research process is designed to help you learn and grow, and part of that process is trusting the decisions you’ve made. Embrace what you have selected and move forward with your work, as this will ultimately lead to a more focused and productive research experience.</w:t>
      </w:r>
      <w:r w:rsidR="00931386" w:rsidRPr="00BA254D">
        <w:br w:type="page"/>
      </w:r>
    </w:p>
    <w:p w14:paraId="668DE572" w14:textId="77777777" w:rsidR="00994B65" w:rsidRPr="00BA254D" w:rsidRDefault="00931386" w:rsidP="00994B65">
      <w:pPr>
        <w:keepNext/>
      </w:pPr>
      <w:r w:rsidRPr="00BA254D">
        <w:rPr>
          <w:rFonts w:asciiTheme="majorHAnsi" w:eastAsiaTheme="majorEastAsia" w:hAnsiTheme="majorHAnsi" w:cstheme="majorBidi"/>
          <w:caps/>
          <w:noProof/>
          <w:szCs w:val="26"/>
        </w:rPr>
        <w:lastRenderedPageBreak/>
        <w:drawing>
          <wp:inline distT="0" distB="0" distL="0" distR="0" wp14:anchorId="68F8535B" wp14:editId="7ACF1848">
            <wp:extent cx="4259797" cy="4495800"/>
            <wp:effectExtent l="0" t="0" r="7620" b="0"/>
            <wp:docPr id="8660664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71115" cy="4507745"/>
                    </a:xfrm>
                    <a:prstGeom prst="rect">
                      <a:avLst/>
                    </a:prstGeom>
                    <a:noFill/>
                  </pic:spPr>
                </pic:pic>
              </a:graphicData>
            </a:graphic>
          </wp:inline>
        </w:drawing>
      </w:r>
    </w:p>
    <w:p w14:paraId="4B3AA78D" w14:textId="6D19F6FB" w:rsidR="00931386" w:rsidRPr="00BA254D" w:rsidRDefault="00994B65" w:rsidP="00994B65">
      <w:pPr>
        <w:pStyle w:val="Caption"/>
        <w:rPr>
          <w:rFonts w:asciiTheme="majorHAnsi" w:eastAsiaTheme="majorEastAsia" w:hAnsiTheme="majorHAnsi" w:cstheme="majorBidi"/>
          <w:caps/>
          <w:szCs w:val="26"/>
        </w:rPr>
      </w:pPr>
      <w:bookmarkStart w:id="14" w:name="_Toc230438856"/>
      <w:r w:rsidRPr="00BA254D">
        <w:t xml:space="preserve">Figure </w:t>
      </w:r>
      <w:r w:rsidR="00392096" w:rsidRPr="00BA254D">
        <w:fldChar w:fldCharType="begin"/>
      </w:r>
      <w:r w:rsidR="00392096" w:rsidRPr="00BA254D">
        <w:instrText xml:space="preserve"> SEQ Figure \* ARABIC </w:instrText>
      </w:r>
      <w:r w:rsidR="00392096" w:rsidRPr="00BA254D">
        <w:fldChar w:fldCharType="separate"/>
      </w:r>
      <w:r w:rsidR="0039345B">
        <w:rPr>
          <w:noProof/>
        </w:rPr>
        <w:t>4</w:t>
      </w:r>
      <w:r w:rsidR="00392096" w:rsidRPr="00BA254D">
        <w:fldChar w:fldCharType="end"/>
      </w:r>
      <w:r w:rsidRPr="00BA254D">
        <w:t xml:space="preserve"> The outline structure for your essay</w:t>
      </w:r>
      <w:bookmarkEnd w:id="14"/>
    </w:p>
    <w:p w14:paraId="6FD96B91" w14:textId="68870D43" w:rsidR="00D25BEF" w:rsidRPr="00BA254D" w:rsidRDefault="0020146D" w:rsidP="003F5EC5">
      <w:pPr>
        <w:pStyle w:val="Heading2"/>
      </w:pPr>
      <w:bookmarkStart w:id="15" w:name="_Toc230438670"/>
      <w:r w:rsidRPr="00BA254D">
        <w:t>L</w:t>
      </w:r>
      <w:r w:rsidR="00D25BEF" w:rsidRPr="00BA254D">
        <w:t>ink</w:t>
      </w:r>
      <w:r w:rsidRPr="00BA254D">
        <w:t>i</w:t>
      </w:r>
      <w:r w:rsidR="00D25BEF" w:rsidRPr="00BA254D">
        <w:t>ng and leading</w:t>
      </w:r>
      <w:bookmarkEnd w:id="15"/>
      <w:r w:rsidR="00D25BEF" w:rsidRPr="00BA254D">
        <w:t xml:space="preserve"> </w:t>
      </w:r>
    </w:p>
    <w:p w14:paraId="0608EEEC" w14:textId="77777777" w:rsidR="007047D7" w:rsidRPr="00BA254D" w:rsidRDefault="007047D7" w:rsidP="00235F24">
      <w:pPr>
        <w:pStyle w:val="Normal1"/>
      </w:pPr>
      <w:r w:rsidRPr="00BA254D">
        <w:t>Read and note the important observations for each of the selected papers. Begin by reviewing the title, conclusion, and abstract before diving into the entire paper. Consider the following questions: What is the main topic of the paper? What approach did the authors take? Who were the participants involved in the research? What is the central message of their findings?</w:t>
      </w:r>
    </w:p>
    <w:p w14:paraId="47F82423" w14:textId="77777777" w:rsidR="007047D7" w:rsidRPr="00BA254D" w:rsidRDefault="007047D7" w:rsidP="00235F24">
      <w:pPr>
        <w:pStyle w:val="Normal1"/>
      </w:pPr>
      <w:r w:rsidRPr="00BA254D">
        <w:lastRenderedPageBreak/>
        <w:t>Then, begin your critique. How reliable are their findings? Can their conclusions apply to a wider audience? Do their views align with popular opinions? Has anyone cited their work, and what did those citations say? (You will need to find these other papers for reference.)</w:t>
      </w:r>
    </w:p>
    <w:p w14:paraId="1A72C581" w14:textId="67179A55" w:rsidR="009528FD" w:rsidRPr="00BA254D" w:rsidRDefault="007047D7" w:rsidP="00235F24">
      <w:pPr>
        <w:pStyle w:val="Normal1"/>
      </w:pPr>
      <w:r w:rsidRPr="00BA254D">
        <w:t>Follow this process for each of the five other papers you select. If your assignment isn’t an annotated bibliography, use the same approach, but also compare the papers with one another. Create headings to organise your review observations. You will then be ready to fill in the details for each heading. Also, include a comparison of the papers as an additional step. From this work, generate headings to highlight your review observations. You will then be well-prepared to fill in the details under each heading.</w:t>
      </w:r>
    </w:p>
    <w:p w14:paraId="0148628F" w14:textId="0AF27AF6" w:rsidR="00082F65" w:rsidRPr="00BA254D" w:rsidRDefault="00705E1E" w:rsidP="00235F24">
      <w:pPr>
        <w:pStyle w:val="Normal1"/>
      </w:pPr>
      <w:r w:rsidRPr="00BA254D">
        <w:t xml:space="preserve">Many beginners make the mistake of saying that a paper has a claim it doesn’t </w:t>
      </w:r>
      <w:proofErr w:type="gramStart"/>
      <w:r w:rsidRPr="00BA254D">
        <w:t>actually make</w:t>
      </w:r>
      <w:proofErr w:type="gramEnd"/>
      <w:r w:rsidRPr="00BA254D">
        <w:t>. This often happens when students read only the title and jump to conclusions without reading the whole paper. I've seen students assume an author's point based only on the title and completely misinterpret what the paper is about. It’s very important to fully understand the main message of any paper you plan to cite.</w:t>
      </w:r>
    </w:p>
    <w:p w14:paraId="53F410B0" w14:textId="2C4972E0" w:rsidR="00705E1E" w:rsidRPr="00BA254D" w:rsidRDefault="00705E1E" w:rsidP="00235F24">
      <w:pPr>
        <w:pStyle w:val="Normal1"/>
        <w:rPr>
          <w:b/>
          <w:bCs/>
        </w:rPr>
      </w:pPr>
      <w:r w:rsidRPr="00BA254D">
        <w:rPr>
          <w:b/>
          <w:bCs/>
        </w:rPr>
        <w:t>Using headings</w:t>
      </w:r>
    </w:p>
    <w:p w14:paraId="6A5DDF86" w14:textId="3CD7B04F" w:rsidR="00705E1E" w:rsidRPr="00BA254D" w:rsidRDefault="007047D7" w:rsidP="00235F24">
      <w:pPr>
        <w:pStyle w:val="Normal1"/>
      </w:pPr>
      <w:r w:rsidRPr="00BA254D">
        <w:t xml:space="preserve"> Whether or not you include headings in your final submission, make sure to use them in your draft. You can remove them later if needed. Headings help you stay focused on your argument and guide your discussion. However, they should not replace clear connections between your paragraphs. You should be able to take out the headings without leaving any gaps in your argument. </w:t>
      </w:r>
    </w:p>
    <w:p w14:paraId="03009BE8" w14:textId="7016BBE1" w:rsidR="00D25BEF" w:rsidRPr="00BA254D" w:rsidRDefault="00D25BEF" w:rsidP="000C544B">
      <w:pPr>
        <w:pStyle w:val="Normal1"/>
        <w:rPr>
          <w:b/>
          <w:bCs/>
        </w:rPr>
      </w:pPr>
      <w:r w:rsidRPr="00BA254D">
        <w:rPr>
          <w:b/>
          <w:bCs/>
        </w:rPr>
        <w:t xml:space="preserve"> </w:t>
      </w:r>
      <w:r w:rsidR="000C544B" w:rsidRPr="00BA254D">
        <w:rPr>
          <w:b/>
          <w:bCs/>
        </w:rPr>
        <w:t>S</w:t>
      </w:r>
      <w:r w:rsidRPr="00BA254D">
        <w:rPr>
          <w:b/>
          <w:bCs/>
        </w:rPr>
        <w:t>howing authority</w:t>
      </w:r>
    </w:p>
    <w:p w14:paraId="1FE17A42" w14:textId="440CBE8F" w:rsidR="00DA11AC" w:rsidRPr="00BA254D" w:rsidRDefault="00DA11AC" w:rsidP="000C544B">
      <w:pPr>
        <w:pStyle w:val="Normal1"/>
        <w:spacing w:afterLines="0" w:after="0"/>
      </w:pPr>
      <w:r w:rsidRPr="00BA254D">
        <w:t>It's important to maintain a strong voice in your writing to clearly communicate your ideas. You can achieve this by using reliable sources and evidence to support your claims. Remember, as the writer, you control the message. This control will show in your writing when each paragraph connects to your main argument.</w:t>
      </w:r>
    </w:p>
    <w:p w14:paraId="329B2F5E" w14:textId="68602A50" w:rsidR="00D25BEF" w:rsidRPr="00BA254D" w:rsidRDefault="00DA11AC" w:rsidP="000C544B">
      <w:pPr>
        <w:pStyle w:val="Normal1"/>
      </w:pPr>
      <w:r w:rsidRPr="00BA254D">
        <w:t>Every paragraph should have a purpose and directly support your main message. If a paragraph does not clearly contribute to your thesis or argument, consider removing it. Such paragraphs can distract from your writing and take up valuable space. If you struggle to remove a paragraph you think is valuable, take time to revise it. Rewrite it to clarify how it relates to your main argument. By doing this, you will improve the flow and effectiveness of your writing and strengthen your overall message.</w:t>
      </w:r>
      <w:r w:rsidR="00D25BEF" w:rsidRPr="00BA254D">
        <w:br w:type="page"/>
      </w:r>
    </w:p>
    <w:p w14:paraId="76B8B35A" w14:textId="19972E1F" w:rsidR="00D25BEF" w:rsidRPr="00BA254D" w:rsidRDefault="00D25BEF" w:rsidP="00D57F35">
      <w:pPr>
        <w:pStyle w:val="Heading1"/>
        <w:spacing w:before="0" w:afterLines="120" w:after="288" w:line="240" w:lineRule="auto"/>
        <w:jc w:val="both"/>
        <w:rPr>
          <w:b/>
          <w:bCs/>
          <w:sz w:val="36"/>
          <w:szCs w:val="36"/>
        </w:rPr>
      </w:pPr>
      <w:bookmarkStart w:id="16" w:name="_Toc230438671"/>
      <w:r w:rsidRPr="00BA254D">
        <w:rPr>
          <w:b/>
          <w:bCs/>
          <w:sz w:val="36"/>
          <w:szCs w:val="36"/>
        </w:rPr>
        <w:lastRenderedPageBreak/>
        <w:t>Chapter 4</w:t>
      </w:r>
      <w:r w:rsidR="00A5145D" w:rsidRPr="00BA254D">
        <w:rPr>
          <w:b/>
          <w:bCs/>
          <w:sz w:val="36"/>
          <w:szCs w:val="36"/>
        </w:rPr>
        <w:t>:</w:t>
      </w:r>
      <w:r w:rsidRPr="00BA254D">
        <w:rPr>
          <w:b/>
          <w:bCs/>
          <w:sz w:val="36"/>
          <w:szCs w:val="36"/>
        </w:rPr>
        <w:t xml:space="preserve"> Using literature</w:t>
      </w:r>
      <w:bookmarkEnd w:id="16"/>
    </w:p>
    <w:p w14:paraId="3B9C8C86" w14:textId="057072DF" w:rsidR="00DA11AC" w:rsidRPr="00BA254D" w:rsidRDefault="00DA11AC" w:rsidP="00DA11AC">
      <w:pPr>
        <w:pStyle w:val="Heading2"/>
        <w:spacing w:before="0" w:afterLines="120" w:after="288" w:line="240" w:lineRule="auto"/>
      </w:pPr>
      <w:bookmarkStart w:id="17" w:name="_Toc230438672"/>
      <w:r w:rsidRPr="00BA254D">
        <w:t>to quote or not to quote</w:t>
      </w:r>
      <w:bookmarkEnd w:id="17"/>
    </w:p>
    <w:p w14:paraId="60AD7766" w14:textId="523AD0E4" w:rsidR="00C048E7" w:rsidRPr="00BA254D" w:rsidRDefault="00C048E7" w:rsidP="00C048E7">
      <w:pPr>
        <w:pStyle w:val="Normal1"/>
        <w:spacing w:afterLines="0" w:after="0"/>
      </w:pPr>
      <w:r w:rsidRPr="00BA254D">
        <w:t>Many people think that quoting literature shows they understand their subject well. However, this is not true. Using someone else's words instead of your own suggests you lack confidence in your ideas. It also weakens the authority you want to have as a writer.</w:t>
      </w:r>
    </w:p>
    <w:p w14:paraId="25394BA2" w14:textId="77777777" w:rsidR="00C048E7" w:rsidRPr="00BA254D" w:rsidRDefault="00C048E7" w:rsidP="00C048E7">
      <w:pPr>
        <w:pStyle w:val="Normal1"/>
        <w:spacing w:afterLines="0" w:after="0"/>
      </w:pPr>
    </w:p>
    <w:p w14:paraId="0959E7D9" w14:textId="78552769" w:rsidR="00C048E7" w:rsidRPr="00BA254D" w:rsidRDefault="00C048E7" w:rsidP="00C048E7">
      <w:pPr>
        <w:pStyle w:val="Normal1"/>
        <w:spacing w:afterLines="0" w:after="0"/>
      </w:pPr>
      <w:r w:rsidRPr="00BA254D">
        <w:t>There are two common ways people misuse quotes that can harm their credibility:</w:t>
      </w:r>
    </w:p>
    <w:p w14:paraId="7590DD0A" w14:textId="77777777" w:rsidR="00C048E7" w:rsidRPr="00BA254D" w:rsidRDefault="00C048E7" w:rsidP="00C048E7">
      <w:pPr>
        <w:pStyle w:val="Normal1"/>
        <w:spacing w:afterLines="0" w:after="0"/>
        <w:ind w:firstLine="0"/>
      </w:pPr>
    </w:p>
    <w:p w14:paraId="225E7857" w14:textId="22175E7E" w:rsidR="00C048E7" w:rsidRPr="00BA254D" w:rsidRDefault="00C048E7" w:rsidP="00C048E7">
      <w:pPr>
        <w:pStyle w:val="Normal1"/>
        <w:numPr>
          <w:ilvl w:val="0"/>
          <w:numId w:val="11"/>
        </w:numPr>
        <w:spacing w:afterLines="0" w:after="0"/>
      </w:pPr>
      <w:r w:rsidRPr="00BA254D">
        <w:t>First, some people use long block quotes with little context, simply saying, “</w:t>
      </w:r>
      <w:proofErr w:type="spellStart"/>
      <w:r w:rsidRPr="00BA254D">
        <w:t>Xxx</w:t>
      </w:r>
      <w:proofErr w:type="spellEnd"/>
      <w:r w:rsidRPr="00BA254D">
        <w:t xml:space="preserve"> has said (insert quote).” While this does give credit to the original author and avoids plagiarism, it also shows that the writer couldn't express their thoughts in their own words.</w:t>
      </w:r>
    </w:p>
    <w:p w14:paraId="39825EE3" w14:textId="77777777" w:rsidR="00C048E7" w:rsidRPr="00BA254D" w:rsidRDefault="00C048E7" w:rsidP="00C048E7">
      <w:pPr>
        <w:pStyle w:val="Normal1"/>
        <w:spacing w:afterLines="0" w:after="0"/>
        <w:ind w:firstLine="0"/>
      </w:pPr>
    </w:p>
    <w:p w14:paraId="72CE851D" w14:textId="517CBD98" w:rsidR="00C048E7" w:rsidRPr="00BA254D" w:rsidRDefault="00C048E7" w:rsidP="00C048E7">
      <w:pPr>
        <w:pStyle w:val="Normal1"/>
        <w:numPr>
          <w:ilvl w:val="0"/>
          <w:numId w:val="11"/>
        </w:numPr>
        <w:spacing w:afterLines="0" w:after="0"/>
      </w:pPr>
      <w:r w:rsidRPr="00BA254D">
        <w:t>Second, some writers place phrases or terms in quotation marks. This approach has the same negative effect as the first but is even worse because it suggests they lack confidence in forming their own sentences about the topic.</w:t>
      </w:r>
    </w:p>
    <w:p w14:paraId="580929FF" w14:textId="77777777" w:rsidR="00C048E7" w:rsidRPr="00BA254D" w:rsidRDefault="00C048E7" w:rsidP="00C048E7">
      <w:pPr>
        <w:pStyle w:val="Normal1"/>
        <w:spacing w:afterLines="0" w:after="0"/>
      </w:pPr>
    </w:p>
    <w:p w14:paraId="093E4B66" w14:textId="64A8BA88" w:rsidR="00F57DD3" w:rsidRPr="00BA254D" w:rsidRDefault="00BA254D" w:rsidP="00F57DD3">
      <w:pPr>
        <w:pStyle w:val="Normal1"/>
      </w:pPr>
      <w:r>
        <w:t>When should you use a quotation? You should include a quote only when you need to analyse it to support your argument. Ensure that the quotation complements your own writing rather than replacing it. As a general guideline, write about the quote for at least as long as the quote itself. Be certain that the quotation is essential to reinforce your message, not as a substitute for your own writing. As they say, pull up your britches and trust yourself.</w:t>
      </w:r>
    </w:p>
    <w:p w14:paraId="7FC7BE3A" w14:textId="77777777" w:rsidR="00DA11AC" w:rsidRDefault="00DA11AC" w:rsidP="00DA11AC">
      <w:pPr>
        <w:pStyle w:val="Heading2"/>
        <w:spacing w:before="0" w:afterLines="120" w:after="288" w:line="240" w:lineRule="auto"/>
      </w:pPr>
      <w:bookmarkStart w:id="18" w:name="_Toc230438673"/>
      <w:r w:rsidRPr="00BA254D">
        <w:t>good literature and bad literature</w:t>
      </w:r>
      <w:bookmarkEnd w:id="18"/>
    </w:p>
    <w:p w14:paraId="06CA7EBA" w14:textId="7AE30E31" w:rsidR="00D23A9B" w:rsidRDefault="00D23A9B" w:rsidP="00BA254D">
      <w:pPr>
        <w:pStyle w:val="Normal1"/>
      </w:pPr>
      <w:r>
        <w:t>It's important to understand which sources are not suitable for academic writing. Research and scholarly work can be divided into three main types of literature: academic sources, grey sources, and trash.</w:t>
      </w:r>
    </w:p>
    <w:p w14:paraId="4B7C74B7" w14:textId="77777777" w:rsidR="00D23A9B" w:rsidRDefault="00D23A9B" w:rsidP="00BA254D">
      <w:pPr>
        <w:pStyle w:val="Normal1"/>
      </w:pPr>
      <w:r>
        <w:t xml:space="preserve">Academic literature is essential for strong scholarly work. These sources must be valid and verifiable, coming from credible, peer-reviewed journals or publications. This process ensures that experts have carefully evaluated the research, confirming its reliability and quality. Examples of academic sources include journal </w:t>
      </w:r>
      <w:r>
        <w:lastRenderedPageBreak/>
        <w:t>articles, books from university presses, and conference papers that contribute to ongoing scholarly discussions.</w:t>
      </w:r>
    </w:p>
    <w:p w14:paraId="06DE2C25" w14:textId="77777777" w:rsidR="00D23A9B" w:rsidRDefault="00D23A9B" w:rsidP="00BA254D">
      <w:pPr>
        <w:pStyle w:val="Normal1"/>
      </w:pPr>
      <w:r>
        <w:t>In contrast, grey literature includes a variety of documents that, while useful and sometimes verifiable, do not meet the strict standards of academic sources. These materials can provide important context but might lack thorough peer review. Examples of grey literature are policy documents, government reports, theses, working papers, and legal proceedings. While grey literature can add depth to your research, use it wisely and consider it a supplement to academic sources.</w:t>
      </w:r>
    </w:p>
    <w:p w14:paraId="575D1186" w14:textId="3B36FC5B" w:rsidR="00D23A9B" w:rsidRDefault="00D23A9B" w:rsidP="00D23A9B">
      <w:pPr>
        <w:pStyle w:val="Normal1"/>
      </w:pPr>
      <w:r>
        <w:t>Trash sources fall into a separate category; they lack verified merit and cannot be trusted in academic work. These sources should not form the basis of your arguments. While you may cite them to illustrate a point or provide background, they do not stand up to academic scrutiny. This category includes magazines, newspapers, personal blogs, social media posts, advertisements, and similar media that often prioritise sensationalism or opinion over factual accuracy.</w:t>
      </w:r>
    </w:p>
    <w:p w14:paraId="46F2C1D3" w14:textId="759C44F7" w:rsidR="00BA254D" w:rsidRDefault="00D23A9B" w:rsidP="00952F0E">
      <w:pPr>
        <w:pStyle w:val="Normal1"/>
        <w:widowControl w:val="0"/>
      </w:pPr>
      <w:r>
        <w:t>To maintain the integrity and credibility of your work, consistently use academic sources in your writing. Although trash literature might seem attractive because of its easy format or engaging content, the risks of using these sources in academic research outweigh any benefits. Always prioritise credible academic literature to support your arguments and claims. This practice will improve the quality of your work and protect your reputation as a serious scholar.</w:t>
      </w:r>
    </w:p>
    <w:p w14:paraId="2CD9B733" w14:textId="77777777" w:rsidR="00DA11AC" w:rsidRDefault="00DA11AC" w:rsidP="00DA11AC">
      <w:pPr>
        <w:pStyle w:val="Heading2"/>
        <w:spacing w:before="0" w:afterLines="120" w:after="288" w:line="240" w:lineRule="auto"/>
      </w:pPr>
      <w:bookmarkStart w:id="19" w:name="_Toc230438674"/>
      <w:r w:rsidRPr="00BA254D">
        <w:t>plug and play citations</w:t>
      </w:r>
      <w:bookmarkEnd w:id="19"/>
    </w:p>
    <w:p w14:paraId="5C6E4BA5" w14:textId="3DAED13F" w:rsidR="00952F0E" w:rsidRDefault="00952F0E" w:rsidP="00952F0E">
      <w:pPr>
        <w:pStyle w:val="Normal1"/>
      </w:pPr>
      <w:r>
        <w:t xml:space="preserve">Now this is a pet hate of mine. There is a tendency for students who are trying to appear </w:t>
      </w:r>
      <w:r w:rsidR="000F6C30">
        <w:t>well-read</w:t>
      </w:r>
      <w:r>
        <w:t xml:space="preserve"> to simply add a reference to a passage without </w:t>
      </w:r>
      <w:proofErr w:type="gramStart"/>
      <w:r>
        <w:t>actually integrating</w:t>
      </w:r>
      <w:proofErr w:type="gramEnd"/>
      <w:r>
        <w:t xml:space="preserve"> the source into their discussion. Here is an example of the problems I’m referring to:</w:t>
      </w:r>
    </w:p>
    <w:p w14:paraId="0F5AFB0E" w14:textId="7851127C" w:rsidR="00952F0E" w:rsidRDefault="00952F0E" w:rsidP="00952F0E">
      <w:pPr>
        <w:pStyle w:val="Normal1"/>
      </w:pPr>
      <w:r>
        <w:t>“A popular contemporary debate in the field of education is the issue of class size (Peters, 2023).”</w:t>
      </w:r>
    </w:p>
    <w:p w14:paraId="3FE516C0" w14:textId="42B504E0" w:rsidR="00952F0E" w:rsidRDefault="00952F0E" w:rsidP="00952F0E">
      <w:pPr>
        <w:pStyle w:val="Normal1"/>
        <w:ind w:left="0" w:firstLine="0"/>
      </w:pPr>
      <w:r>
        <w:t xml:space="preserve">You can see here that </w:t>
      </w:r>
      <w:r w:rsidR="007F5762">
        <w:t>Peters</w:t>
      </w:r>
      <w:r>
        <w:t xml:space="preserve"> has just been attributed to this idea. It’s not a quote, thankfully, but there is no justification for why the reader ought to have any interest in Peters. The discussion doesn’t provide any suggestion that Peters’ perspective is informed. </w:t>
      </w:r>
      <w:proofErr w:type="gramStart"/>
      <w:r>
        <w:t>It seems as though</w:t>
      </w:r>
      <w:proofErr w:type="gramEnd"/>
      <w:r>
        <w:t xml:space="preserve"> the citation has just been plucked out of the air. But there is a greater sin, the sin of </w:t>
      </w:r>
      <w:r w:rsidR="008063E7">
        <w:t>the party citation.</w:t>
      </w:r>
    </w:p>
    <w:p w14:paraId="1C3C909F" w14:textId="50107AFD" w:rsidR="008063E7" w:rsidRDefault="008063E7" w:rsidP="00952F0E">
      <w:pPr>
        <w:pStyle w:val="Normal1"/>
        <w:ind w:left="0" w:firstLine="0"/>
      </w:pPr>
      <w:r>
        <w:lastRenderedPageBreak/>
        <w:t>In a party citation</w:t>
      </w:r>
      <w:r w:rsidR="007F5762">
        <w:t>, the student lists several papers in a compendium or list without any justification</w:t>
      </w:r>
      <w:r>
        <w:t xml:space="preserve"> or evidence that the various authors are aligned. Here is an example of a party citation:</w:t>
      </w:r>
    </w:p>
    <w:p w14:paraId="3475E522" w14:textId="545422FD" w:rsidR="008063E7" w:rsidRDefault="008063E7" w:rsidP="00952F0E">
      <w:pPr>
        <w:pStyle w:val="Normal1"/>
        <w:ind w:left="0" w:firstLine="0"/>
      </w:pPr>
      <w:r>
        <w:t>“Investigations into the impact of physical development on learning have consistently found that they are inextricably linked (Roberts, 2025; Thies &amp; Walker, 2023; Yip and Yang, 2020).”</w:t>
      </w:r>
    </w:p>
    <w:p w14:paraId="30C8527E" w14:textId="10456E39" w:rsidR="007F5762" w:rsidRPr="00952F0E" w:rsidRDefault="008063E7" w:rsidP="00952F0E">
      <w:pPr>
        <w:pStyle w:val="Normal1"/>
        <w:ind w:left="0" w:firstLine="0"/>
      </w:pPr>
      <w:r>
        <w:t xml:space="preserve">As you can see, the student </w:t>
      </w:r>
      <w:r w:rsidR="007F5762">
        <w:t xml:space="preserve">here </w:t>
      </w:r>
      <w:r>
        <w:t xml:space="preserve">has added to my complaint about unjustified </w:t>
      </w:r>
      <w:proofErr w:type="gramStart"/>
      <w:r>
        <w:t>citation, and</w:t>
      </w:r>
      <w:proofErr w:type="gramEnd"/>
      <w:r>
        <w:t xml:space="preserve"> has taken one further step into the abys</w:t>
      </w:r>
      <w:r w:rsidR="007F5762">
        <w:t>s</w:t>
      </w:r>
      <w:r>
        <w:t xml:space="preserve"> by referencing three separate papers as though they all have the same findings. They might, they might not … the argument needs to be directly established.</w:t>
      </w:r>
    </w:p>
    <w:p w14:paraId="3755EA62" w14:textId="77777777" w:rsidR="00DA11AC" w:rsidRDefault="00DA11AC" w:rsidP="00DA11AC">
      <w:pPr>
        <w:pStyle w:val="Heading2"/>
        <w:spacing w:before="0" w:afterLines="120" w:after="288" w:line="240" w:lineRule="auto"/>
      </w:pPr>
      <w:bookmarkStart w:id="20" w:name="_Toc230438675"/>
      <w:r w:rsidRPr="00BA254D">
        <w:t>using literature without plagiarism</w:t>
      </w:r>
      <w:bookmarkEnd w:id="20"/>
    </w:p>
    <w:p w14:paraId="0AD54E7F" w14:textId="214DD86B" w:rsidR="007F5762" w:rsidRDefault="00CE1CA7" w:rsidP="00CE1CA7">
      <w:pPr>
        <w:spacing w:line="240" w:lineRule="auto"/>
        <w:jc w:val="both"/>
        <w:rPr>
          <w:sz w:val="20"/>
        </w:rPr>
      </w:pPr>
      <w:r>
        <w:rPr>
          <w:sz w:val="20"/>
        </w:rPr>
        <w:t xml:space="preserve">Plagiarism is a serious accusation, and students often find themselves unwittingly falling into its trap. This occurs when they gather ideas from various sources while simultaneously writing. The information they read can become embedded in their minds, leading to unintentional copying in their own work. To avoid this risk, it's important to incorporate the details of your argument and sources into a draft using bullet points. This approach will make it easier for you to paraphrase </w:t>
      </w:r>
      <w:proofErr w:type="gramStart"/>
      <w:r>
        <w:rPr>
          <w:sz w:val="20"/>
        </w:rPr>
        <w:t>later on</w:t>
      </w:r>
      <w:proofErr w:type="gramEnd"/>
      <w:r>
        <w:rPr>
          <w:sz w:val="20"/>
        </w:rPr>
        <w:t xml:space="preserve"> without inadvertent plagiarism.</w:t>
      </w:r>
    </w:p>
    <w:p w14:paraId="2A295804" w14:textId="77777777" w:rsidR="00CE1CA7" w:rsidRPr="007F5762" w:rsidRDefault="00CE1CA7" w:rsidP="00CE1CA7">
      <w:pPr>
        <w:spacing w:line="240" w:lineRule="auto"/>
        <w:jc w:val="both"/>
        <w:rPr>
          <w:sz w:val="20"/>
        </w:rPr>
      </w:pPr>
    </w:p>
    <w:p w14:paraId="760D76AF" w14:textId="77777777" w:rsidR="00DA11AC" w:rsidRDefault="00DA11AC" w:rsidP="00DA11AC">
      <w:pPr>
        <w:pStyle w:val="Heading2"/>
        <w:spacing w:before="0" w:afterLines="120" w:after="288" w:line="240" w:lineRule="auto"/>
      </w:pPr>
      <w:bookmarkStart w:id="21" w:name="_Toc230438676"/>
      <w:r w:rsidRPr="00BA254D">
        <w:t>Using AI, traps for new players</w:t>
      </w:r>
      <w:bookmarkEnd w:id="21"/>
    </w:p>
    <w:p w14:paraId="15FBB0F8" w14:textId="77777777" w:rsidR="00B1395C" w:rsidRPr="00B1395C" w:rsidRDefault="00B1395C" w:rsidP="00B1395C">
      <w:pPr>
        <w:spacing w:line="240" w:lineRule="auto"/>
        <w:ind w:firstLine="720"/>
        <w:jc w:val="both"/>
        <w:rPr>
          <w:sz w:val="20"/>
        </w:rPr>
      </w:pPr>
      <w:r w:rsidRPr="00B1395C">
        <w:rPr>
          <w:sz w:val="20"/>
        </w:rPr>
        <w:t xml:space="preserve">The impact of AI on authorship is profound and multifaceted. Authors can now leverage AI interfaces to transform their ideas into coherent and compelling text passages. These tools </w:t>
      </w:r>
      <w:proofErr w:type="gramStart"/>
      <w:r w:rsidRPr="00B1395C">
        <w:rPr>
          <w:sz w:val="20"/>
        </w:rPr>
        <w:t>are capable of drafting</w:t>
      </w:r>
      <w:proofErr w:type="gramEnd"/>
      <w:r w:rsidRPr="00B1395C">
        <w:rPr>
          <w:sz w:val="20"/>
        </w:rPr>
        <w:t xml:space="preserve"> entire essays, allowing writers to focus more on their core concepts and creativity. The ease with which one can produce grammatically correct and engaging written material has never been greater, thanks to the advancements in AI technology. However, despite its many benefits, there are significant concerns that need to be addressed.</w:t>
      </w:r>
    </w:p>
    <w:p w14:paraId="4A3E81CF" w14:textId="77777777" w:rsidR="00B1395C" w:rsidRPr="00B1395C" w:rsidRDefault="00B1395C" w:rsidP="00B1395C">
      <w:pPr>
        <w:spacing w:line="240" w:lineRule="auto"/>
        <w:jc w:val="both"/>
        <w:rPr>
          <w:sz w:val="20"/>
        </w:rPr>
      </w:pPr>
    </w:p>
    <w:p w14:paraId="1112CB44" w14:textId="77777777" w:rsidR="00B1395C" w:rsidRPr="00B1395C" w:rsidRDefault="00B1395C" w:rsidP="00B1395C">
      <w:pPr>
        <w:spacing w:line="240" w:lineRule="auto"/>
        <w:ind w:firstLine="720"/>
        <w:jc w:val="both"/>
        <w:rPr>
          <w:sz w:val="20"/>
        </w:rPr>
      </w:pPr>
      <w:r w:rsidRPr="00B1395C">
        <w:rPr>
          <w:sz w:val="20"/>
        </w:rPr>
        <w:t>One of the primary issues with AI-generated content is its tendency to "hallucinate." This means that the AI may inaccurately reference literature or studies that do not exist. It can lead to incorrect attributions of ideas to authors, the inclusion of outdated articles, or misunderstandings of complex theories. This problem arises because AI systems retrieve information from a wide array of sources on the internet, many of which contain misinformed or poorly researched content. As a result, the reliability of the information generated by AI can be questionable.</w:t>
      </w:r>
    </w:p>
    <w:p w14:paraId="13D47949" w14:textId="77777777" w:rsidR="00B1395C" w:rsidRPr="00B1395C" w:rsidRDefault="00B1395C" w:rsidP="00B1395C">
      <w:pPr>
        <w:spacing w:line="240" w:lineRule="auto"/>
        <w:jc w:val="both"/>
        <w:rPr>
          <w:sz w:val="20"/>
        </w:rPr>
      </w:pPr>
    </w:p>
    <w:p w14:paraId="7241CAD7" w14:textId="143FA34F" w:rsidR="00B1395C" w:rsidRPr="00B1395C" w:rsidRDefault="00B1395C" w:rsidP="00B1395C">
      <w:pPr>
        <w:spacing w:line="240" w:lineRule="auto"/>
        <w:ind w:firstLine="720"/>
        <w:jc w:val="both"/>
        <w:rPr>
          <w:sz w:val="20"/>
        </w:rPr>
      </w:pPr>
      <w:r w:rsidRPr="00B1395C">
        <w:rPr>
          <w:sz w:val="20"/>
        </w:rPr>
        <w:lastRenderedPageBreak/>
        <w:t>Given these challenges, I believe that the safest approach to using AI in the writing process is to take an active role in crafting your text. Write the initial draft yourself to maintain creative control and ensure accuracy in your ideas. You can then use AI tools specifically for proofreading, such as checking for spelling and grammatical errors, to enhance your work. By combining your own insights with AI's editing capabilities, you can create high-quality content while minimizing the risks associated with relying too heavily on AI-generated material.</w:t>
      </w:r>
    </w:p>
    <w:p w14:paraId="38BBEE5E" w14:textId="77777777" w:rsidR="00B1395C" w:rsidRPr="00B1395C" w:rsidRDefault="00B1395C" w:rsidP="00B1395C">
      <w:pPr>
        <w:spacing w:line="240" w:lineRule="auto"/>
        <w:jc w:val="both"/>
        <w:rPr>
          <w:sz w:val="20"/>
        </w:rPr>
      </w:pPr>
    </w:p>
    <w:p w14:paraId="492C9F7D" w14:textId="77777777" w:rsidR="00B1395C" w:rsidRDefault="00BC6A41" w:rsidP="00E97402">
      <w:pPr>
        <w:pStyle w:val="Heading2"/>
        <w:spacing w:before="0" w:afterLines="120" w:after="288" w:line="240" w:lineRule="auto"/>
        <w:jc w:val="both"/>
      </w:pPr>
      <w:bookmarkStart w:id="22" w:name="_Toc230438677"/>
      <w:r w:rsidRPr="00BA254D">
        <w:t>AVOIDING THE SHOPPING LIST</w:t>
      </w:r>
      <w:bookmarkEnd w:id="22"/>
    </w:p>
    <w:p w14:paraId="4F82AB73" w14:textId="326E2779" w:rsidR="00233E0D" w:rsidRDefault="00233E0D" w:rsidP="00233E0D">
      <w:pPr>
        <w:pStyle w:val="Normal1"/>
      </w:pPr>
      <w:r>
        <w:t>Using literature to create and support your argument in an essay is an art. One major sign that an argument lacks maturity and authority is when it resembles a "shopping list." This occurs when the student simply lists a series of ideas, often drawn from different bodies of literature or individual papers, without providing commentary or linking them to a central idea. As a result, it is left to the reader to navigate these leaps of logic.</w:t>
      </w:r>
    </w:p>
    <w:p w14:paraId="33A5FF15" w14:textId="20A573D1" w:rsidR="00233E0D" w:rsidRPr="00BA254D" w:rsidRDefault="00233E0D" w:rsidP="00233E0D">
      <w:pPr>
        <w:pStyle w:val="Normal1"/>
      </w:pPr>
      <w:r>
        <w:t xml:space="preserve">In the text box below, I have illustrated the progression from a shopping list type of essay through various stages of maturity. The first improvement is the integrated discussion. In this case, the ideas are sequenced in a timeline format, but there is still no real argumentative linkage between the citations. The next step for improvement is the argued case without a resolution. Here, there is some contrast between the ideas presented from the literature, but the reader is still left to form their own conclusions about the key message. The final step in maturity is the definitive case. In this ideal form, the selection of literature is justified, the sequence of idea development is presented clearly, and the reader is shown the argumentative intent behind the </w:t>
      </w:r>
      <w:r w:rsidR="00696650">
        <w:t>authoritative argument's key message</w:t>
      </w:r>
      <w:r>
        <w:t xml:space="preserve">. As you read through the examples in the text box, take note of an important observation. … </w:t>
      </w:r>
      <w:r w:rsidR="00696650">
        <w:t>the</w:t>
      </w:r>
      <w:r>
        <w:t xml:space="preserve"> word count has not really expanded much—from the shopping list (39 words) to the definitive case (79 words).</w:t>
      </w:r>
    </w:p>
    <w:p w14:paraId="115218DA" w14:textId="77777777" w:rsidR="009E41AD" w:rsidRDefault="00197155">
      <w:pPr>
        <w:rPr>
          <w:b/>
          <w:bCs/>
          <w:sz w:val="36"/>
          <w:szCs w:val="36"/>
        </w:rPr>
      </w:pPr>
      <w:r w:rsidRPr="00BA254D">
        <w:rPr>
          <w:noProof/>
        </w:rPr>
        <w:lastRenderedPageBreak/>
        <mc:AlternateContent>
          <mc:Choice Requires="wps">
            <w:drawing>
              <wp:inline distT="0" distB="0" distL="0" distR="0" wp14:anchorId="204713B9" wp14:editId="46E1B063">
                <wp:extent cx="1828800" cy="3412066"/>
                <wp:effectExtent l="0" t="0" r="18415" b="17145"/>
                <wp:docPr id="1466290212" name="Text Box 1"/>
                <wp:cNvGraphicFramePr/>
                <a:graphic xmlns:a="http://schemas.openxmlformats.org/drawingml/2006/main">
                  <a:graphicData uri="http://schemas.microsoft.com/office/word/2010/wordprocessingShape">
                    <wps:wsp>
                      <wps:cNvSpPr txBox="1"/>
                      <wps:spPr>
                        <a:xfrm>
                          <a:off x="0" y="0"/>
                          <a:ext cx="1828800" cy="3412066"/>
                        </a:xfrm>
                        <a:prstGeom prst="rect">
                          <a:avLst/>
                        </a:prstGeom>
                        <a:noFill/>
                        <a:ln w="6350">
                          <a:solidFill>
                            <a:prstClr val="black"/>
                          </a:solidFill>
                        </a:ln>
                      </wps:spPr>
                      <wps:txbx>
                        <w:txbxContent>
                          <w:p w14:paraId="2E849D7A" w14:textId="77777777" w:rsidR="00197155" w:rsidRPr="00BA254D" w:rsidRDefault="00197155" w:rsidP="00197155">
                            <w:pPr>
                              <w:spacing w:line="240" w:lineRule="auto"/>
                              <w:jc w:val="both"/>
                              <w:rPr>
                                <w:b/>
                                <w:bCs/>
                                <w:sz w:val="18"/>
                                <w:szCs w:val="18"/>
                              </w:rPr>
                            </w:pPr>
                            <w:r w:rsidRPr="00BA254D">
                              <w:rPr>
                                <w:sz w:val="18"/>
                                <w:szCs w:val="18"/>
                              </w:rPr>
                              <w:t>T</w:t>
                            </w:r>
                            <w:r w:rsidRPr="00BA254D">
                              <w:rPr>
                                <w:b/>
                                <w:bCs/>
                                <w:sz w:val="18"/>
                                <w:szCs w:val="18"/>
                              </w:rPr>
                              <w:t>he shopping list</w:t>
                            </w:r>
                          </w:p>
                          <w:p w14:paraId="309A29D0" w14:textId="77777777" w:rsidR="00197155" w:rsidRPr="00BA254D" w:rsidRDefault="00197155" w:rsidP="00197155">
                            <w:pPr>
                              <w:spacing w:line="240" w:lineRule="auto"/>
                              <w:ind w:left="170" w:firstLine="720"/>
                              <w:jc w:val="both"/>
                              <w:rPr>
                                <w:sz w:val="18"/>
                                <w:szCs w:val="18"/>
                              </w:rPr>
                            </w:pPr>
                            <w:r w:rsidRPr="00BA254D">
                              <w:rPr>
                                <w:sz w:val="18"/>
                                <w:szCs w:val="18"/>
                              </w:rPr>
                              <w:t>On the topic of healthy shopping, I found a paper by Milo (2021) who said that milk was a necessary purchase. Orange (2019) has argued for bottled water. Teabag (2022) found that both water and milk were good purchases.</w:t>
                            </w:r>
                          </w:p>
                          <w:p w14:paraId="2542D7E5" w14:textId="77777777" w:rsidR="00197155" w:rsidRPr="00BA254D" w:rsidRDefault="00197155" w:rsidP="00197155">
                            <w:pPr>
                              <w:spacing w:line="240" w:lineRule="auto"/>
                              <w:jc w:val="both"/>
                              <w:rPr>
                                <w:b/>
                                <w:bCs/>
                                <w:sz w:val="18"/>
                                <w:szCs w:val="18"/>
                              </w:rPr>
                            </w:pPr>
                          </w:p>
                          <w:p w14:paraId="10614309" w14:textId="77777777" w:rsidR="00197155" w:rsidRPr="00BA254D" w:rsidRDefault="00197155" w:rsidP="00197155">
                            <w:pPr>
                              <w:spacing w:line="240" w:lineRule="auto"/>
                              <w:jc w:val="both"/>
                              <w:rPr>
                                <w:b/>
                                <w:bCs/>
                                <w:sz w:val="18"/>
                                <w:szCs w:val="18"/>
                              </w:rPr>
                            </w:pPr>
                            <w:r w:rsidRPr="00BA254D">
                              <w:rPr>
                                <w:b/>
                                <w:bCs/>
                                <w:sz w:val="18"/>
                                <w:szCs w:val="18"/>
                              </w:rPr>
                              <w:t>The integrated discussion</w:t>
                            </w:r>
                          </w:p>
                          <w:p w14:paraId="7E5577BF" w14:textId="77777777" w:rsidR="00197155" w:rsidRPr="00BA254D" w:rsidRDefault="00197155" w:rsidP="00197155">
                            <w:pPr>
                              <w:spacing w:line="240" w:lineRule="auto"/>
                              <w:ind w:left="170" w:firstLine="720"/>
                              <w:jc w:val="both"/>
                              <w:rPr>
                                <w:sz w:val="18"/>
                                <w:szCs w:val="18"/>
                              </w:rPr>
                            </w:pPr>
                            <w:r w:rsidRPr="00BA254D">
                              <w:rPr>
                                <w:sz w:val="18"/>
                                <w:szCs w:val="18"/>
                              </w:rPr>
                              <w:t>Milo (2021) has reported research that suggests the value of milk in a shopping order. This built on Orange’s earlier finding (2019) in prominent research focused on the importance of fruit juice in a healthy diet. By contrast, Teabag (2022) has more recently reported that both water and milk were good shopping purchases.</w:t>
                            </w:r>
                          </w:p>
                          <w:p w14:paraId="2FDFE588" w14:textId="77777777" w:rsidR="00197155" w:rsidRPr="00BA254D" w:rsidRDefault="00197155" w:rsidP="00197155">
                            <w:pPr>
                              <w:spacing w:line="240" w:lineRule="auto"/>
                              <w:jc w:val="both"/>
                              <w:rPr>
                                <w:b/>
                                <w:bCs/>
                                <w:sz w:val="18"/>
                                <w:szCs w:val="18"/>
                              </w:rPr>
                            </w:pPr>
                          </w:p>
                          <w:p w14:paraId="3B7551B9" w14:textId="77777777" w:rsidR="00197155" w:rsidRPr="00BA254D" w:rsidRDefault="00197155" w:rsidP="00197155">
                            <w:pPr>
                              <w:spacing w:line="240" w:lineRule="auto"/>
                              <w:jc w:val="both"/>
                              <w:rPr>
                                <w:b/>
                                <w:bCs/>
                                <w:sz w:val="18"/>
                                <w:szCs w:val="18"/>
                              </w:rPr>
                            </w:pPr>
                            <w:r w:rsidRPr="00BA254D">
                              <w:rPr>
                                <w:b/>
                                <w:bCs/>
                                <w:sz w:val="18"/>
                                <w:szCs w:val="18"/>
                              </w:rPr>
                              <w:t>The argued case without a resolution</w:t>
                            </w:r>
                          </w:p>
                          <w:p w14:paraId="1ECCEC58" w14:textId="77777777" w:rsidR="00197155" w:rsidRPr="00BA254D" w:rsidRDefault="00197155" w:rsidP="00197155">
                            <w:pPr>
                              <w:spacing w:line="240" w:lineRule="auto"/>
                              <w:ind w:left="170" w:firstLine="720"/>
                              <w:jc w:val="both"/>
                              <w:rPr>
                                <w:sz w:val="18"/>
                                <w:szCs w:val="18"/>
                              </w:rPr>
                            </w:pPr>
                            <w:r w:rsidRPr="00BA254D">
                              <w:rPr>
                                <w:sz w:val="18"/>
                                <w:szCs w:val="18"/>
                              </w:rPr>
                              <w:t xml:space="preserve">The importance of careful beverage choice when shopping cannot be overemphasized. There have been several significant studies investigating the health benefits of purchasing water or milk in a shopping order.  Most recently, Teabag has argued that there is no </w:t>
                            </w:r>
                            <w:proofErr w:type="spellStart"/>
                            <w:r w:rsidRPr="00BA254D">
                              <w:rPr>
                                <w:sz w:val="18"/>
                                <w:szCs w:val="18"/>
                              </w:rPr>
                              <w:t>discernable</w:t>
                            </w:r>
                            <w:proofErr w:type="spellEnd"/>
                            <w:r w:rsidRPr="00BA254D">
                              <w:rPr>
                                <w:sz w:val="18"/>
                                <w:szCs w:val="18"/>
                              </w:rPr>
                              <w:t xml:space="preserve"> distinction between them, putting to rest the cases mounted by Milo (2021), who argued strongly for milk, and Orange (2019) who argued for juice. </w:t>
                            </w:r>
                          </w:p>
                          <w:p w14:paraId="3693A00B" w14:textId="77777777" w:rsidR="00197155" w:rsidRPr="00BA254D" w:rsidRDefault="00197155" w:rsidP="00197155">
                            <w:pPr>
                              <w:spacing w:line="240" w:lineRule="auto"/>
                              <w:jc w:val="both"/>
                              <w:rPr>
                                <w:b/>
                                <w:bCs/>
                                <w:sz w:val="18"/>
                                <w:szCs w:val="18"/>
                              </w:rPr>
                            </w:pPr>
                          </w:p>
                          <w:p w14:paraId="586FA90D" w14:textId="77777777" w:rsidR="00197155" w:rsidRPr="00BA254D" w:rsidRDefault="00197155" w:rsidP="00197155">
                            <w:pPr>
                              <w:spacing w:line="240" w:lineRule="auto"/>
                              <w:jc w:val="both"/>
                              <w:rPr>
                                <w:b/>
                                <w:bCs/>
                                <w:sz w:val="18"/>
                                <w:szCs w:val="18"/>
                              </w:rPr>
                            </w:pPr>
                            <w:r w:rsidRPr="00BA254D">
                              <w:rPr>
                                <w:b/>
                                <w:bCs/>
                                <w:sz w:val="18"/>
                                <w:szCs w:val="18"/>
                              </w:rPr>
                              <w:t>The definitive case</w:t>
                            </w:r>
                          </w:p>
                          <w:p w14:paraId="4EB53682" w14:textId="77777777" w:rsidR="00197155" w:rsidRPr="00BA254D" w:rsidRDefault="00197155" w:rsidP="00197155">
                            <w:pPr>
                              <w:spacing w:afterLines="120" w:after="288" w:line="240" w:lineRule="auto"/>
                              <w:ind w:left="170" w:firstLine="720"/>
                              <w:jc w:val="both"/>
                              <w:rPr>
                                <w:sz w:val="18"/>
                                <w:szCs w:val="18"/>
                              </w:rPr>
                            </w:pPr>
                            <w:r w:rsidRPr="00BA254D">
                              <w:rPr>
                                <w:sz w:val="18"/>
                                <w:szCs w:val="18"/>
                              </w:rPr>
                              <w:t>Although several writers have researched the health benefits of water or milk as a key component of a shopping order (e.g., Milo, 2021; Orange, 2019) the conclusive case has been determined by the most recent research by Teabag (2022). Teabag found, through an extensive survey study with health practitioners that there is no firm distinction between them. This research identified weaknesses in the previous research programs in that the findings were based on customer opinion rather than professional insight.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04713B9" id="Text Box 1" o:spid="_x0000_s1041" type="#_x0000_t202" style="width:2in;height:268.6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" filled="f" strokeweight=".5pt">
                <v:textbox>
                  <w:txbxContent>
                    <w:p w14:paraId="2E849D7A" w14:textId="77777777" w:rsidR="00197155" w:rsidRPr="00BA254D" w:rsidRDefault="00197155" w:rsidP="00197155">
                      <w:pPr>
                        <w:spacing w:line="240" w:lineRule="auto"/>
                        <w:jc w:val="both"/>
                        <w:rPr>
                          <w:b/>
                          <w:bCs/>
                          <w:sz w:val="18"/>
                          <w:szCs w:val="18"/>
                        </w:rPr>
                      </w:pPr>
                      <w:r w:rsidRPr="00BA254D">
                        <w:rPr>
                          <w:sz w:val="18"/>
                          <w:szCs w:val="18"/>
                        </w:rPr>
                        <w:t>T</w:t>
                      </w:r>
                      <w:r w:rsidRPr="00BA254D">
                        <w:rPr>
                          <w:b/>
                          <w:bCs/>
                          <w:sz w:val="18"/>
                          <w:szCs w:val="18"/>
                        </w:rPr>
                        <w:t>he shopping list</w:t>
                      </w:r>
                    </w:p>
                    <w:p w14:paraId="309A29D0" w14:textId="77777777" w:rsidR="00197155" w:rsidRPr="00BA254D" w:rsidRDefault="00197155" w:rsidP="00197155">
                      <w:pPr>
                        <w:spacing w:line="240" w:lineRule="auto"/>
                        <w:ind w:left="170" w:firstLine="720"/>
                        <w:jc w:val="both"/>
                        <w:rPr>
                          <w:sz w:val="18"/>
                          <w:szCs w:val="18"/>
                        </w:rPr>
                      </w:pPr>
                      <w:r w:rsidRPr="00BA254D">
                        <w:rPr>
                          <w:sz w:val="18"/>
                          <w:szCs w:val="18"/>
                        </w:rPr>
                        <w:t>On the topic of healthy shopping, I found a paper by Milo (2021) who said that milk was a necessary purchase. Orange (2019) has argued for bottled water. Teabag (2022) found that both water and milk were good purchases.</w:t>
                      </w:r>
                    </w:p>
                    <w:p w14:paraId="2542D7E5" w14:textId="77777777" w:rsidR="00197155" w:rsidRPr="00BA254D" w:rsidRDefault="00197155" w:rsidP="00197155">
                      <w:pPr>
                        <w:spacing w:line="240" w:lineRule="auto"/>
                        <w:jc w:val="both"/>
                        <w:rPr>
                          <w:b/>
                          <w:bCs/>
                          <w:sz w:val="18"/>
                          <w:szCs w:val="18"/>
                        </w:rPr>
                      </w:pPr>
                    </w:p>
                    <w:p w14:paraId="10614309" w14:textId="77777777" w:rsidR="00197155" w:rsidRPr="00BA254D" w:rsidRDefault="00197155" w:rsidP="00197155">
                      <w:pPr>
                        <w:spacing w:line="240" w:lineRule="auto"/>
                        <w:jc w:val="both"/>
                        <w:rPr>
                          <w:b/>
                          <w:bCs/>
                          <w:sz w:val="18"/>
                          <w:szCs w:val="18"/>
                        </w:rPr>
                      </w:pPr>
                      <w:r w:rsidRPr="00BA254D">
                        <w:rPr>
                          <w:b/>
                          <w:bCs/>
                          <w:sz w:val="18"/>
                          <w:szCs w:val="18"/>
                        </w:rPr>
                        <w:t>The integrated discussion</w:t>
                      </w:r>
                    </w:p>
                    <w:p w14:paraId="7E5577BF" w14:textId="77777777" w:rsidR="00197155" w:rsidRPr="00BA254D" w:rsidRDefault="00197155" w:rsidP="00197155">
                      <w:pPr>
                        <w:spacing w:line="240" w:lineRule="auto"/>
                        <w:ind w:left="170" w:firstLine="720"/>
                        <w:jc w:val="both"/>
                        <w:rPr>
                          <w:sz w:val="18"/>
                          <w:szCs w:val="18"/>
                        </w:rPr>
                      </w:pPr>
                      <w:r w:rsidRPr="00BA254D">
                        <w:rPr>
                          <w:sz w:val="18"/>
                          <w:szCs w:val="18"/>
                        </w:rPr>
                        <w:t>Milo (2021) has reported research that suggests the value of milk in a shopping order. This built on Orange’s earlier finding (2019) in prominent research focused on the importance of fruit juice in a healthy diet. By contrast, Teabag (2022) has more recently reported that both water and milk were good shopping purchases.</w:t>
                      </w:r>
                    </w:p>
                    <w:p w14:paraId="2FDFE588" w14:textId="77777777" w:rsidR="00197155" w:rsidRPr="00BA254D" w:rsidRDefault="00197155" w:rsidP="00197155">
                      <w:pPr>
                        <w:spacing w:line="240" w:lineRule="auto"/>
                        <w:jc w:val="both"/>
                        <w:rPr>
                          <w:b/>
                          <w:bCs/>
                          <w:sz w:val="18"/>
                          <w:szCs w:val="18"/>
                        </w:rPr>
                      </w:pPr>
                    </w:p>
                    <w:p w14:paraId="3B7551B9" w14:textId="77777777" w:rsidR="00197155" w:rsidRPr="00BA254D" w:rsidRDefault="00197155" w:rsidP="00197155">
                      <w:pPr>
                        <w:spacing w:line="240" w:lineRule="auto"/>
                        <w:jc w:val="both"/>
                        <w:rPr>
                          <w:b/>
                          <w:bCs/>
                          <w:sz w:val="18"/>
                          <w:szCs w:val="18"/>
                        </w:rPr>
                      </w:pPr>
                      <w:r w:rsidRPr="00BA254D">
                        <w:rPr>
                          <w:b/>
                          <w:bCs/>
                          <w:sz w:val="18"/>
                          <w:szCs w:val="18"/>
                        </w:rPr>
                        <w:t>The argued case without a resolution</w:t>
                      </w:r>
                    </w:p>
                    <w:p w14:paraId="1ECCEC58" w14:textId="77777777" w:rsidR="00197155" w:rsidRPr="00BA254D" w:rsidRDefault="00197155" w:rsidP="00197155">
                      <w:pPr>
                        <w:spacing w:line="240" w:lineRule="auto"/>
                        <w:ind w:left="170" w:firstLine="720"/>
                        <w:jc w:val="both"/>
                        <w:rPr>
                          <w:sz w:val="18"/>
                          <w:szCs w:val="18"/>
                        </w:rPr>
                      </w:pPr>
                      <w:r w:rsidRPr="00BA254D">
                        <w:rPr>
                          <w:sz w:val="18"/>
                          <w:szCs w:val="18"/>
                        </w:rPr>
                        <w:t xml:space="preserve">The importance of careful beverage choice when shopping cannot be overemphasized. There have been several significant studies investigating the health benefits of purchasing water or milk in a shopping order.  Most recently, Teabag has argued that there is no </w:t>
                      </w:r>
                      <w:proofErr w:type="spellStart"/>
                      <w:r w:rsidRPr="00BA254D">
                        <w:rPr>
                          <w:sz w:val="18"/>
                          <w:szCs w:val="18"/>
                        </w:rPr>
                        <w:t>discernable</w:t>
                      </w:r>
                      <w:proofErr w:type="spellEnd"/>
                      <w:r w:rsidRPr="00BA254D">
                        <w:rPr>
                          <w:sz w:val="18"/>
                          <w:szCs w:val="18"/>
                        </w:rPr>
                        <w:t xml:space="preserve"> distinction between them, putting to rest the cases mounted by Milo (2021), who argued strongly for milk, and Orange (2019) who argued for juice. </w:t>
                      </w:r>
                    </w:p>
                    <w:p w14:paraId="3693A00B" w14:textId="77777777" w:rsidR="00197155" w:rsidRPr="00BA254D" w:rsidRDefault="00197155" w:rsidP="00197155">
                      <w:pPr>
                        <w:spacing w:line="240" w:lineRule="auto"/>
                        <w:jc w:val="both"/>
                        <w:rPr>
                          <w:b/>
                          <w:bCs/>
                          <w:sz w:val="18"/>
                          <w:szCs w:val="18"/>
                        </w:rPr>
                      </w:pPr>
                    </w:p>
                    <w:p w14:paraId="586FA90D" w14:textId="77777777" w:rsidR="00197155" w:rsidRPr="00BA254D" w:rsidRDefault="00197155" w:rsidP="00197155">
                      <w:pPr>
                        <w:spacing w:line="240" w:lineRule="auto"/>
                        <w:jc w:val="both"/>
                        <w:rPr>
                          <w:b/>
                          <w:bCs/>
                          <w:sz w:val="18"/>
                          <w:szCs w:val="18"/>
                        </w:rPr>
                      </w:pPr>
                      <w:r w:rsidRPr="00BA254D">
                        <w:rPr>
                          <w:b/>
                          <w:bCs/>
                          <w:sz w:val="18"/>
                          <w:szCs w:val="18"/>
                        </w:rPr>
                        <w:t>The definitive case</w:t>
                      </w:r>
                    </w:p>
                    <w:p w14:paraId="4EB53682" w14:textId="77777777" w:rsidR="00197155" w:rsidRPr="00BA254D" w:rsidRDefault="00197155" w:rsidP="00197155">
                      <w:pPr>
                        <w:spacing w:afterLines="120" w:after="288" w:line="240" w:lineRule="auto"/>
                        <w:ind w:left="170" w:firstLine="720"/>
                        <w:jc w:val="both"/>
                        <w:rPr>
                          <w:sz w:val="18"/>
                          <w:szCs w:val="18"/>
                        </w:rPr>
                      </w:pPr>
                      <w:r w:rsidRPr="00BA254D">
                        <w:rPr>
                          <w:sz w:val="18"/>
                          <w:szCs w:val="18"/>
                        </w:rPr>
                        <w:t>Although several writers have researched the health benefits of water or milk as a key component of a shopping order (e.g., Milo, 2021; Orange, 2019) the conclusive case has been determined by the most recent research by Teabag (2022). Teabag found, through an extensive survey study with health practitioners that there is no firm distinction between them. This research identified weaknesses in the previous research programs in that the findings were based on customer opinion rather than professional insight.</w:t>
                      </w:r>
                    </w:p>
                  </w:txbxContent>
                </v:textbox>
                <w10:anchorlock/>
              </v:shape>
            </w:pict>
          </mc:Fallback>
        </mc:AlternateContent>
      </w:r>
    </w:p>
    <w:p w14:paraId="2CFE3B9B" w14:textId="120244EC" w:rsidR="00E97402" w:rsidRPr="00BA254D" w:rsidRDefault="009E41AD" w:rsidP="009E41AD">
      <w:pPr>
        <w:spacing w:line="240" w:lineRule="auto"/>
        <w:rPr>
          <w:rFonts w:ascii="Times New Roman" w:hAnsi="Times New Roman"/>
          <w:b/>
          <w:bCs/>
          <w:caps/>
          <w:sz w:val="36"/>
          <w:szCs w:val="36"/>
        </w:rPr>
      </w:pPr>
      <w:r>
        <w:rPr>
          <w:sz w:val="20"/>
        </w:rPr>
        <w:t>You now have all the information necessary to write your essay, and if you've been following along, you should have a completed first draft. This means you are two-thirds of the way to submitting your work. Now, let's focus on polishing it. As a good friend of mine puts it, it’s time to add the salt and pepper.</w:t>
      </w:r>
      <w:r w:rsidR="00E97402" w:rsidRPr="00BA254D">
        <w:rPr>
          <w:b/>
          <w:bCs/>
          <w:sz w:val="36"/>
          <w:szCs w:val="36"/>
        </w:rPr>
        <w:br w:type="page"/>
      </w:r>
    </w:p>
    <w:p w14:paraId="654505FC" w14:textId="45F39740" w:rsidR="00D25BEF" w:rsidRPr="00BA254D" w:rsidRDefault="00D25BEF" w:rsidP="00D57F35">
      <w:pPr>
        <w:pStyle w:val="Heading1"/>
        <w:spacing w:before="0" w:afterLines="120" w:after="288" w:line="240" w:lineRule="auto"/>
        <w:jc w:val="left"/>
        <w:rPr>
          <w:b/>
          <w:bCs/>
          <w:sz w:val="36"/>
          <w:szCs w:val="36"/>
        </w:rPr>
      </w:pPr>
      <w:bookmarkStart w:id="23" w:name="_Toc230438678"/>
      <w:r w:rsidRPr="00BA254D">
        <w:rPr>
          <w:b/>
          <w:bCs/>
          <w:sz w:val="36"/>
          <w:szCs w:val="36"/>
        </w:rPr>
        <w:lastRenderedPageBreak/>
        <w:t>Chapter 5</w:t>
      </w:r>
      <w:r w:rsidR="00187B37" w:rsidRPr="00BA254D">
        <w:rPr>
          <w:b/>
          <w:bCs/>
          <w:sz w:val="36"/>
          <w:szCs w:val="36"/>
        </w:rPr>
        <w:t>:</w:t>
      </w:r>
      <w:r w:rsidRPr="00BA254D">
        <w:rPr>
          <w:b/>
          <w:bCs/>
          <w:sz w:val="36"/>
          <w:szCs w:val="36"/>
        </w:rPr>
        <w:t xml:space="preserve"> finishing touches</w:t>
      </w:r>
      <w:bookmarkEnd w:id="23"/>
    </w:p>
    <w:p w14:paraId="12FE72C2" w14:textId="14B9A5E9" w:rsidR="00E24BCB" w:rsidRDefault="00E24BCB" w:rsidP="005D494F">
      <w:pPr>
        <w:pStyle w:val="Heading2"/>
        <w:spacing w:before="0" w:afterLines="120" w:after="288" w:line="240" w:lineRule="auto"/>
      </w:pPr>
      <w:bookmarkStart w:id="24" w:name="_Toc230438679"/>
      <w:r w:rsidRPr="00BA254D">
        <w:t>spelling</w:t>
      </w:r>
      <w:bookmarkEnd w:id="24"/>
      <w:r w:rsidR="00102612" w:rsidRPr="00BA254D">
        <w:t xml:space="preserve"> </w:t>
      </w:r>
    </w:p>
    <w:p w14:paraId="7D204186" w14:textId="7B3CB367" w:rsidR="00102612" w:rsidRDefault="009E41AD" w:rsidP="00A44BCD">
      <w:pPr>
        <w:spacing w:line="240" w:lineRule="auto"/>
        <w:ind w:firstLine="720"/>
        <w:jc w:val="both"/>
      </w:pPr>
      <w:r>
        <w:t>The most important step is to check your spelling. If your paper is riddled with spelling errors, you are undermining your own work. It clearly indicates to the reader that you have not paid attention to detail and serves as a surefire signal for a low grade. Make sure to turn on your spell checker, set your language to English (Australia), and actively correct any errors highlighted by the spell checker.</w:t>
      </w:r>
    </w:p>
    <w:p w14:paraId="5DA3B20D" w14:textId="77777777" w:rsidR="00A44BCD" w:rsidRPr="00BA254D" w:rsidRDefault="00A44BCD" w:rsidP="009E41AD">
      <w:pPr>
        <w:spacing w:line="240" w:lineRule="auto"/>
        <w:jc w:val="both"/>
      </w:pPr>
    </w:p>
    <w:p w14:paraId="29B2729D" w14:textId="0D585039" w:rsidR="00D25BEF" w:rsidRDefault="00E24BCB" w:rsidP="005D494F">
      <w:pPr>
        <w:pStyle w:val="Heading2"/>
        <w:spacing w:before="0" w:afterLines="120" w:after="288" w:line="240" w:lineRule="auto"/>
      </w:pPr>
      <w:bookmarkStart w:id="25" w:name="_Toc230438680"/>
      <w:r w:rsidRPr="00BA254D">
        <w:t>grammar</w:t>
      </w:r>
      <w:bookmarkEnd w:id="25"/>
      <w:r w:rsidR="00D25BEF" w:rsidRPr="00BA254D">
        <w:tab/>
      </w:r>
    </w:p>
    <w:p w14:paraId="59D2CCBF" w14:textId="68175DAD" w:rsidR="00A44BCD" w:rsidRPr="00A44BCD" w:rsidRDefault="00A44BCD" w:rsidP="00A44BCD">
      <w:pPr>
        <w:pStyle w:val="Normal1"/>
        <w:ind w:left="0" w:firstLine="0"/>
      </w:pPr>
      <w:r>
        <w:tab/>
      </w:r>
      <w:r>
        <w:rPr>
          <w:sz w:val="24"/>
        </w:rPr>
        <w:t>As for spell checking, it’s also important to run a grammar check. My method is to select a paragraph and run it through a grammar checker. I accept all suggested changes and then review the text closely to ensure that no meaning has been lost.</w:t>
      </w:r>
    </w:p>
    <w:p w14:paraId="24038671" w14:textId="5986F6AF" w:rsidR="00D25BEF" w:rsidRDefault="00D25BEF" w:rsidP="005D494F">
      <w:pPr>
        <w:pStyle w:val="Heading2"/>
        <w:spacing w:before="0" w:afterLines="120" w:after="288" w:line="240" w:lineRule="auto"/>
      </w:pPr>
      <w:bookmarkStart w:id="26" w:name="_Toc230438681"/>
      <w:r w:rsidRPr="00BA254D">
        <w:t>citation conventions</w:t>
      </w:r>
      <w:bookmarkEnd w:id="26"/>
    </w:p>
    <w:p w14:paraId="7D237943" w14:textId="165B5D75" w:rsidR="00A44BCD" w:rsidRDefault="00A44BCD" w:rsidP="00A44BCD">
      <w:pPr>
        <w:spacing w:line="240" w:lineRule="auto"/>
      </w:pPr>
      <w:r>
        <w:tab/>
        <w:t>It’s crazy to lose points because you haven’t paid attention to the required citation conventions. Whether you are using the Harvard referencing system</w:t>
      </w:r>
      <w:r w:rsidR="00FA0105">
        <w:t>, APA7, or any other convention,</w:t>
      </w:r>
      <w:r>
        <w:t xml:space="preserve"> you need to make sure that every minor detail has been attended to.  Extend your scrutiny to </w:t>
      </w:r>
      <w:r w:rsidR="00FA0105">
        <w:t>requirements</w:t>
      </w:r>
      <w:r>
        <w:t xml:space="preserve"> for font, page format, </w:t>
      </w:r>
    </w:p>
    <w:p w14:paraId="36664C35" w14:textId="77777777" w:rsidR="00FA0105" w:rsidRPr="00A44BCD" w:rsidRDefault="00FA0105" w:rsidP="00A44BCD">
      <w:pPr>
        <w:spacing w:line="240" w:lineRule="auto"/>
      </w:pPr>
    </w:p>
    <w:p w14:paraId="36495420" w14:textId="2C5AE7A4" w:rsidR="00D25BEF" w:rsidRPr="00BA254D" w:rsidRDefault="00D25BEF" w:rsidP="005D494F">
      <w:pPr>
        <w:pStyle w:val="Heading2"/>
        <w:spacing w:before="0" w:afterLines="120" w:after="288" w:line="240" w:lineRule="auto"/>
      </w:pPr>
      <w:bookmarkStart w:id="27" w:name="_Toc230438682"/>
      <w:r w:rsidRPr="00BA254D">
        <w:t>the linking game</w:t>
      </w:r>
      <w:bookmarkEnd w:id="27"/>
    </w:p>
    <w:p w14:paraId="3465D0D3" w14:textId="77777777" w:rsidR="0006490F" w:rsidRDefault="0006490F" w:rsidP="00FA0105">
      <w:pPr>
        <w:pStyle w:val="Normal1"/>
        <w:rPr>
          <w:sz w:val="24"/>
        </w:rPr>
      </w:pPr>
      <w:r>
        <w:rPr>
          <w:sz w:val="24"/>
        </w:rPr>
        <w:t xml:space="preserve">A well-constructed essay will have a comprehensive set of linkages. The main directional linkages connect each point in a linear fashion, allowing one idea to lead to the next. However, supplementary linkages are also important; these linkages constantly </w:t>
      </w:r>
      <w:proofErr w:type="gramStart"/>
      <w:r>
        <w:rPr>
          <w:sz w:val="24"/>
        </w:rPr>
        <w:t>refer back</w:t>
      </w:r>
      <w:proofErr w:type="gramEnd"/>
      <w:r>
        <w:rPr>
          <w:sz w:val="24"/>
        </w:rPr>
        <w:t xml:space="preserve"> and forth between points, enhancing the overall meaning and intent of the essay. </w:t>
      </w:r>
    </w:p>
    <w:p w14:paraId="0EFFC4D5" w14:textId="77777777" w:rsidR="0006490F" w:rsidRDefault="0006490F" w:rsidP="00FA0105">
      <w:pPr>
        <w:pStyle w:val="Normal1"/>
        <w:rPr>
          <w:sz w:val="24"/>
        </w:rPr>
      </w:pPr>
    </w:p>
    <w:p w14:paraId="3FDF800A" w14:textId="7272952C" w:rsidR="00FA0105" w:rsidRDefault="0006490F" w:rsidP="00FA0105">
      <w:pPr>
        <w:pStyle w:val="Normal1"/>
        <w:rPr>
          <w:sz w:val="24"/>
        </w:rPr>
      </w:pPr>
      <w:r>
        <w:rPr>
          <w:sz w:val="24"/>
        </w:rPr>
        <w:t xml:space="preserve">As topics are discussed, they accumulate and contribute to a snowball effect that leads toward the summary. In the concluding paragraphs, these links should </w:t>
      </w:r>
      <w:proofErr w:type="gramStart"/>
      <w:r>
        <w:rPr>
          <w:sz w:val="24"/>
        </w:rPr>
        <w:t>reflect back</w:t>
      </w:r>
      <w:proofErr w:type="gramEnd"/>
      <w:r>
        <w:rPr>
          <w:sz w:val="24"/>
        </w:rPr>
        <w:t xml:space="preserve"> to the introduction and the opening problem statement. It resembles a game, where the goal is to connect every message not just to the previous one, but also within the overall structure of the essay.</w:t>
      </w:r>
    </w:p>
    <w:p w14:paraId="513173D9" w14:textId="77777777" w:rsidR="0006490F" w:rsidRDefault="0006490F" w:rsidP="0006490F">
      <w:pPr>
        <w:pStyle w:val="Normal1"/>
        <w:keepNext/>
        <w:spacing w:afterLines="0" w:after="0"/>
        <w:ind w:hanging="28"/>
        <w:jc w:val="center"/>
      </w:pPr>
      <w:r>
        <w:rPr>
          <w:noProof/>
          <w:sz w:val="24"/>
        </w:rPr>
        <w:drawing>
          <wp:inline distT="0" distB="0" distL="0" distR="0" wp14:anchorId="1C00D3B6" wp14:editId="4C1B6350">
            <wp:extent cx="2902204" cy="3580765"/>
            <wp:effectExtent l="114300" t="38100" r="298450" b="210185"/>
            <wp:docPr id="17621047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16326" cy="3598189"/>
                    </a:xfrm>
                    <a:prstGeom prst="rect">
                      <a:avLst/>
                    </a:prstGeom>
                    <a:ln>
                      <a:noFill/>
                    </a:ln>
                    <a:effectLst>
                      <a:outerShdw blurRad="292100" dist="139700" dir="2700000" algn="tl" rotWithShape="0">
                        <a:srgbClr val="333333">
                          <a:alpha val="65000"/>
                        </a:srgbClr>
                      </a:outerShdw>
                    </a:effectLst>
                  </pic:spPr>
                </pic:pic>
              </a:graphicData>
            </a:graphic>
          </wp:inline>
        </w:drawing>
      </w:r>
    </w:p>
    <w:p w14:paraId="48D4B76E" w14:textId="7BFA1859" w:rsidR="0006490F" w:rsidRPr="00FA0105" w:rsidRDefault="0006490F" w:rsidP="0006490F">
      <w:pPr>
        <w:pStyle w:val="Caption"/>
        <w:jc w:val="center"/>
      </w:pPr>
      <w:bookmarkStart w:id="28" w:name="_Toc230438857"/>
      <w:r>
        <w:t xml:space="preserve">Figure </w:t>
      </w:r>
      <w:r>
        <w:fldChar w:fldCharType="begin"/>
      </w:r>
      <w:r>
        <w:instrText xml:space="preserve"> SEQ Figure \* ARABIC </w:instrText>
      </w:r>
      <w:r>
        <w:fldChar w:fldCharType="separate"/>
      </w:r>
      <w:r w:rsidR="0039345B">
        <w:rPr>
          <w:noProof/>
        </w:rPr>
        <w:t>5</w:t>
      </w:r>
      <w:r>
        <w:fldChar w:fldCharType="end"/>
      </w:r>
      <w:r>
        <w:t xml:space="preserve"> Conceptual linkages</w:t>
      </w:r>
      <w:bookmarkEnd w:id="28"/>
    </w:p>
    <w:p w14:paraId="4E044CB4" w14:textId="77777777" w:rsidR="004F270D" w:rsidRPr="004F270D" w:rsidRDefault="004F270D" w:rsidP="004F270D"/>
    <w:p w14:paraId="2C1DBFA0" w14:textId="5C4D1B58" w:rsidR="00D25BEF" w:rsidRDefault="00D25BEF" w:rsidP="005D494F">
      <w:pPr>
        <w:pStyle w:val="Heading2"/>
        <w:spacing w:before="0" w:afterLines="120" w:after="288" w:line="240" w:lineRule="auto"/>
      </w:pPr>
      <w:bookmarkStart w:id="29" w:name="_Toc230438683"/>
      <w:r w:rsidRPr="00BA254D">
        <w:lastRenderedPageBreak/>
        <w:t xml:space="preserve">start at the end and read your </w:t>
      </w:r>
      <w:r w:rsidR="004F270D">
        <w:t>D</w:t>
      </w:r>
      <w:r w:rsidRPr="00BA254D">
        <w:t>raft backwards</w:t>
      </w:r>
      <w:bookmarkEnd w:id="29"/>
    </w:p>
    <w:p w14:paraId="237119E2" w14:textId="17D0479D" w:rsidR="004F270D" w:rsidRDefault="004F270D" w:rsidP="004F270D">
      <w:pPr>
        <w:pStyle w:val="Normal1"/>
        <w:ind w:left="0"/>
      </w:pPr>
      <w:r>
        <w:t xml:space="preserve">Before submitting, a helpful trick to catch any typos is to read your document backwards, starting from the end and working your way to the beginning. It's surprising how many mistakes you can spot this way. Finally, double-check the criteria and </w:t>
      </w:r>
      <w:proofErr w:type="gramStart"/>
      <w:r>
        <w:t>refer back</w:t>
      </w:r>
      <w:proofErr w:type="gramEnd"/>
      <w:r>
        <w:t xml:space="preserve"> to the checklist table you created at the beginning. If possible, ask someone to read the assignment for you. Consider reading your paper aloud to yourself and taking a 24-hour break before submission. Do one more read-through before pressing the submit button. </w:t>
      </w:r>
    </w:p>
    <w:p w14:paraId="08EC5B6F" w14:textId="2EC2E512" w:rsidR="004F270D" w:rsidRPr="00BA254D" w:rsidRDefault="004F270D" w:rsidP="004F270D">
      <w:pPr>
        <w:pStyle w:val="Normal1"/>
        <w:ind w:left="0"/>
      </w:pPr>
      <w:r>
        <w:t>I hope the advice provided in this guide is helpful. Best wishes!</w:t>
      </w:r>
    </w:p>
    <w:p w14:paraId="52B7962C" w14:textId="6808EAE0" w:rsidR="00E24BCB" w:rsidRPr="00BA254D" w:rsidRDefault="00E24BCB" w:rsidP="005D494F">
      <w:pPr>
        <w:spacing w:afterLines="120" w:after="288" w:line="240" w:lineRule="auto"/>
        <w:ind w:left="170" w:firstLine="720"/>
        <w:jc w:val="both"/>
      </w:pPr>
      <w:r w:rsidRPr="00BA254D">
        <w:br w:type="page"/>
      </w:r>
    </w:p>
    <w:p w14:paraId="227311A4" w14:textId="7E51B0B0" w:rsidR="004213DD" w:rsidRPr="00BA254D" w:rsidRDefault="00532D33" w:rsidP="0072721C">
      <w:pPr>
        <w:pStyle w:val="Heading1"/>
        <w:spacing w:after="240" w:line="240" w:lineRule="auto"/>
        <w:rPr>
          <w:rFonts w:eastAsiaTheme="minorEastAsia"/>
          <w:b/>
          <w:bCs/>
          <w:sz w:val="36"/>
          <w:szCs w:val="36"/>
        </w:rPr>
      </w:pPr>
      <w:bookmarkStart w:id="30" w:name="_Toc229976638"/>
      <w:bookmarkStart w:id="31" w:name="_Toc230438684"/>
      <w:r w:rsidRPr="00BA254D">
        <w:rPr>
          <w:b/>
          <w:bCs/>
          <w:sz w:val="36"/>
          <w:szCs w:val="36"/>
        </w:rPr>
        <w:lastRenderedPageBreak/>
        <w:t xml:space="preserve">APPENDIX A: </w:t>
      </w:r>
      <w:r w:rsidR="004213DD" w:rsidRPr="00BA254D">
        <w:rPr>
          <w:b/>
          <w:bCs/>
          <w:sz w:val="36"/>
          <w:szCs w:val="36"/>
        </w:rPr>
        <w:t>Nan’s rule book</w:t>
      </w:r>
      <w:bookmarkEnd w:id="30"/>
      <w:bookmarkEnd w:id="31"/>
    </w:p>
    <w:p w14:paraId="6BB4C360" w14:textId="058B89FF" w:rsidR="0072721C" w:rsidRPr="0072721C" w:rsidRDefault="0072721C" w:rsidP="0072721C">
      <w:pPr>
        <w:spacing w:line="240" w:lineRule="auto"/>
        <w:ind w:left="170"/>
        <w:jc w:val="center"/>
        <w:rPr>
          <w:b/>
          <w:bCs/>
        </w:rPr>
      </w:pPr>
      <w:r w:rsidRPr="0072721C">
        <w:rPr>
          <w:b/>
          <w:bCs/>
        </w:rPr>
        <w:t xml:space="preserve">(in no </w:t>
      </w:r>
      <w:proofErr w:type="gramStart"/>
      <w:r w:rsidRPr="0072721C">
        <w:rPr>
          <w:b/>
          <w:bCs/>
        </w:rPr>
        <w:t>particular order</w:t>
      </w:r>
      <w:proofErr w:type="gramEnd"/>
      <w:r w:rsidRPr="0072721C">
        <w:rPr>
          <w:b/>
          <w:bCs/>
        </w:rPr>
        <w:t>)</w:t>
      </w:r>
    </w:p>
    <w:p w14:paraId="48D09907" w14:textId="77777777" w:rsidR="0072721C" w:rsidRPr="0072721C" w:rsidRDefault="0072721C" w:rsidP="0072721C">
      <w:pPr>
        <w:spacing w:line="240" w:lineRule="auto"/>
        <w:ind w:left="170"/>
        <w:jc w:val="center"/>
        <w:rPr>
          <w:sz w:val="20"/>
          <w:szCs w:val="20"/>
        </w:rPr>
      </w:pPr>
    </w:p>
    <w:p w14:paraId="09493988" w14:textId="3EE82A8A" w:rsidR="004F2CD4" w:rsidRPr="0072721C" w:rsidRDefault="00471048" w:rsidP="0072721C">
      <w:pPr>
        <w:spacing w:line="240" w:lineRule="auto"/>
        <w:ind w:left="170"/>
        <w:jc w:val="both"/>
        <w:rPr>
          <w:sz w:val="20"/>
          <w:szCs w:val="20"/>
        </w:rPr>
      </w:pPr>
      <w:r w:rsidRPr="0072721C">
        <w:rPr>
          <w:sz w:val="20"/>
          <w:szCs w:val="20"/>
        </w:rPr>
        <w:t>#</w:t>
      </w:r>
      <w:r w:rsidR="004F2CD4" w:rsidRPr="0072721C">
        <w:rPr>
          <w:sz w:val="20"/>
          <w:szCs w:val="20"/>
        </w:rPr>
        <w:t>1 Always start by identifying the problem and why it is one</w:t>
      </w:r>
    </w:p>
    <w:p w14:paraId="06E3B741" w14:textId="77777777" w:rsidR="0072721C" w:rsidRPr="0072721C" w:rsidRDefault="0072721C" w:rsidP="0072721C">
      <w:pPr>
        <w:spacing w:line="240" w:lineRule="auto"/>
        <w:ind w:left="170"/>
        <w:jc w:val="both"/>
        <w:rPr>
          <w:sz w:val="20"/>
          <w:szCs w:val="20"/>
        </w:rPr>
      </w:pPr>
    </w:p>
    <w:p w14:paraId="1900C413" w14:textId="16BC45E9" w:rsidR="004F2CD4" w:rsidRPr="0072721C" w:rsidRDefault="004F2CD4" w:rsidP="0072721C">
      <w:pPr>
        <w:spacing w:line="240" w:lineRule="auto"/>
        <w:ind w:left="170"/>
        <w:jc w:val="both"/>
        <w:rPr>
          <w:sz w:val="20"/>
          <w:szCs w:val="20"/>
        </w:rPr>
      </w:pPr>
      <w:r w:rsidRPr="0072721C">
        <w:rPr>
          <w:sz w:val="20"/>
          <w:szCs w:val="20"/>
        </w:rPr>
        <w:t>#2 Only use literature when you have explained its value</w:t>
      </w:r>
    </w:p>
    <w:p w14:paraId="4EA047B4" w14:textId="77777777" w:rsidR="0072721C" w:rsidRPr="0072721C" w:rsidRDefault="0072721C" w:rsidP="0072721C">
      <w:pPr>
        <w:spacing w:line="240" w:lineRule="auto"/>
        <w:ind w:left="170"/>
        <w:jc w:val="both"/>
        <w:rPr>
          <w:sz w:val="20"/>
          <w:szCs w:val="20"/>
        </w:rPr>
      </w:pPr>
    </w:p>
    <w:p w14:paraId="4D6EC6BF" w14:textId="0C9B174D"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3</w:t>
      </w:r>
      <w:r w:rsidRPr="0072721C">
        <w:rPr>
          <w:sz w:val="20"/>
          <w:szCs w:val="20"/>
        </w:rPr>
        <w:t xml:space="preserve"> </w:t>
      </w:r>
      <w:r w:rsidR="0072721C" w:rsidRPr="0072721C">
        <w:rPr>
          <w:sz w:val="20"/>
          <w:szCs w:val="20"/>
        </w:rPr>
        <w:t>T</w:t>
      </w:r>
      <w:r w:rsidRPr="0072721C">
        <w:rPr>
          <w:sz w:val="20"/>
          <w:szCs w:val="20"/>
        </w:rPr>
        <w:t>hink twice before using a quotation</w:t>
      </w:r>
    </w:p>
    <w:p w14:paraId="6B4D2D2A" w14:textId="77777777" w:rsidR="0072721C" w:rsidRPr="0072721C" w:rsidRDefault="0072721C" w:rsidP="0072721C">
      <w:pPr>
        <w:spacing w:line="240" w:lineRule="auto"/>
        <w:ind w:left="170"/>
        <w:jc w:val="both"/>
        <w:rPr>
          <w:sz w:val="20"/>
          <w:szCs w:val="20"/>
        </w:rPr>
      </w:pPr>
    </w:p>
    <w:p w14:paraId="2DCB6FEB" w14:textId="1DA883B3"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4</w:t>
      </w:r>
      <w:r w:rsidRPr="0072721C">
        <w:rPr>
          <w:sz w:val="20"/>
          <w:szCs w:val="20"/>
        </w:rPr>
        <w:t xml:space="preserve"> </w:t>
      </w:r>
      <w:r w:rsidR="0072721C" w:rsidRPr="0072721C">
        <w:rPr>
          <w:sz w:val="20"/>
          <w:szCs w:val="20"/>
        </w:rPr>
        <w:t>G</w:t>
      </w:r>
      <w:r w:rsidRPr="0072721C">
        <w:rPr>
          <w:sz w:val="20"/>
          <w:szCs w:val="20"/>
        </w:rPr>
        <w:t>rammar check</w:t>
      </w:r>
    </w:p>
    <w:p w14:paraId="4BBD17F7" w14:textId="77777777" w:rsidR="0072721C" w:rsidRPr="0072721C" w:rsidRDefault="0072721C" w:rsidP="0072721C">
      <w:pPr>
        <w:spacing w:line="240" w:lineRule="auto"/>
        <w:ind w:left="170"/>
        <w:jc w:val="both"/>
        <w:rPr>
          <w:sz w:val="20"/>
          <w:szCs w:val="20"/>
        </w:rPr>
      </w:pPr>
    </w:p>
    <w:p w14:paraId="70915EBD" w14:textId="451DD2C5"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5</w:t>
      </w:r>
      <w:r w:rsidRPr="0072721C">
        <w:rPr>
          <w:sz w:val="20"/>
          <w:szCs w:val="20"/>
        </w:rPr>
        <w:t xml:space="preserve"> </w:t>
      </w:r>
      <w:r w:rsidR="0072721C" w:rsidRPr="0072721C">
        <w:rPr>
          <w:sz w:val="20"/>
          <w:szCs w:val="20"/>
        </w:rPr>
        <w:t>P</w:t>
      </w:r>
      <w:r w:rsidRPr="0072721C">
        <w:rPr>
          <w:sz w:val="20"/>
          <w:szCs w:val="20"/>
        </w:rPr>
        <w:t>aragraph structure is topic sentence, build, summary and link</w:t>
      </w:r>
    </w:p>
    <w:p w14:paraId="1E0724A3" w14:textId="77777777" w:rsidR="0072721C" w:rsidRPr="0072721C" w:rsidRDefault="0072721C" w:rsidP="0072721C">
      <w:pPr>
        <w:spacing w:line="240" w:lineRule="auto"/>
        <w:ind w:left="170"/>
        <w:jc w:val="both"/>
        <w:rPr>
          <w:sz w:val="20"/>
          <w:szCs w:val="20"/>
        </w:rPr>
      </w:pPr>
    </w:p>
    <w:p w14:paraId="13EC66BC" w14:textId="382EC20D"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6</w:t>
      </w:r>
      <w:r w:rsidRPr="0072721C">
        <w:rPr>
          <w:sz w:val="20"/>
          <w:szCs w:val="20"/>
        </w:rPr>
        <w:t xml:space="preserve"> </w:t>
      </w:r>
      <w:r w:rsidR="0072721C" w:rsidRPr="0072721C">
        <w:rPr>
          <w:sz w:val="20"/>
          <w:szCs w:val="20"/>
        </w:rPr>
        <w:t xml:space="preserve">A </w:t>
      </w:r>
      <w:r w:rsidRPr="0072721C">
        <w:rPr>
          <w:sz w:val="20"/>
          <w:szCs w:val="20"/>
        </w:rPr>
        <w:t>paragraph is a single argument</w:t>
      </w:r>
    </w:p>
    <w:p w14:paraId="1A66D4C6" w14:textId="77777777" w:rsidR="0072721C" w:rsidRPr="0072721C" w:rsidRDefault="0072721C" w:rsidP="0072721C">
      <w:pPr>
        <w:spacing w:line="240" w:lineRule="auto"/>
        <w:ind w:left="170"/>
        <w:jc w:val="both"/>
        <w:rPr>
          <w:sz w:val="20"/>
          <w:szCs w:val="20"/>
        </w:rPr>
      </w:pPr>
    </w:p>
    <w:p w14:paraId="6F2DE754" w14:textId="015078C6"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7</w:t>
      </w:r>
      <w:r w:rsidRPr="0072721C">
        <w:rPr>
          <w:sz w:val="20"/>
          <w:szCs w:val="20"/>
        </w:rPr>
        <w:t xml:space="preserve"> </w:t>
      </w:r>
      <w:r w:rsidR="0072721C" w:rsidRPr="0072721C">
        <w:rPr>
          <w:sz w:val="20"/>
          <w:szCs w:val="20"/>
        </w:rPr>
        <w:t>S</w:t>
      </w:r>
      <w:r w:rsidRPr="0072721C">
        <w:rPr>
          <w:sz w:val="20"/>
          <w:szCs w:val="20"/>
        </w:rPr>
        <w:t>entences deal with one idea only</w:t>
      </w:r>
    </w:p>
    <w:p w14:paraId="108D0E2F" w14:textId="77777777" w:rsidR="0072721C" w:rsidRPr="0072721C" w:rsidRDefault="0072721C" w:rsidP="0072721C">
      <w:pPr>
        <w:spacing w:line="240" w:lineRule="auto"/>
        <w:ind w:left="170"/>
        <w:jc w:val="both"/>
        <w:rPr>
          <w:sz w:val="20"/>
          <w:szCs w:val="20"/>
        </w:rPr>
      </w:pPr>
    </w:p>
    <w:p w14:paraId="4F1061B9" w14:textId="34802F00"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8</w:t>
      </w:r>
      <w:r w:rsidRPr="0072721C">
        <w:rPr>
          <w:sz w:val="20"/>
          <w:szCs w:val="20"/>
        </w:rPr>
        <w:t xml:space="preserve"> </w:t>
      </w:r>
      <w:r w:rsidR="0072721C" w:rsidRPr="0072721C">
        <w:rPr>
          <w:sz w:val="20"/>
          <w:szCs w:val="20"/>
        </w:rPr>
        <w:t>T</w:t>
      </w:r>
      <w:r w:rsidRPr="0072721C">
        <w:rPr>
          <w:sz w:val="20"/>
          <w:szCs w:val="20"/>
        </w:rPr>
        <w:t>ell the</w:t>
      </w:r>
      <w:r w:rsidR="0072721C" w:rsidRPr="0072721C">
        <w:rPr>
          <w:sz w:val="20"/>
          <w:szCs w:val="20"/>
        </w:rPr>
        <w:t xml:space="preserve"> reader</w:t>
      </w:r>
      <w:r w:rsidRPr="0072721C">
        <w:rPr>
          <w:sz w:val="20"/>
          <w:szCs w:val="20"/>
        </w:rPr>
        <w:t xml:space="preserve"> what you’re going to do, do it and tell them what you did</w:t>
      </w:r>
    </w:p>
    <w:p w14:paraId="5DAB503D" w14:textId="77777777" w:rsidR="0072721C" w:rsidRPr="0072721C" w:rsidRDefault="0072721C" w:rsidP="0072721C">
      <w:pPr>
        <w:spacing w:line="240" w:lineRule="auto"/>
        <w:ind w:left="170"/>
        <w:jc w:val="both"/>
        <w:rPr>
          <w:sz w:val="20"/>
          <w:szCs w:val="20"/>
        </w:rPr>
      </w:pPr>
    </w:p>
    <w:p w14:paraId="4281D8BD" w14:textId="4410C83B"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9</w:t>
      </w:r>
      <w:r w:rsidRPr="0072721C">
        <w:rPr>
          <w:sz w:val="20"/>
          <w:szCs w:val="20"/>
        </w:rPr>
        <w:t xml:space="preserve"> </w:t>
      </w:r>
      <w:r w:rsidR="0072721C" w:rsidRPr="0072721C">
        <w:rPr>
          <w:sz w:val="20"/>
          <w:szCs w:val="20"/>
        </w:rPr>
        <w:t>I</w:t>
      </w:r>
      <w:r w:rsidRPr="0072721C">
        <w:rPr>
          <w:sz w:val="20"/>
          <w:szCs w:val="20"/>
        </w:rPr>
        <w:t>f it’s in your discussion, it’s in your reference list</w:t>
      </w:r>
    </w:p>
    <w:p w14:paraId="3EE640DD" w14:textId="77777777" w:rsidR="0072721C" w:rsidRPr="0072721C" w:rsidRDefault="0072721C" w:rsidP="0072721C">
      <w:pPr>
        <w:spacing w:line="240" w:lineRule="auto"/>
        <w:ind w:left="170"/>
        <w:jc w:val="both"/>
        <w:rPr>
          <w:sz w:val="20"/>
          <w:szCs w:val="20"/>
        </w:rPr>
      </w:pPr>
    </w:p>
    <w:p w14:paraId="0A649F08" w14:textId="37EB3A67"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0</w:t>
      </w:r>
      <w:r w:rsidRPr="0072721C">
        <w:rPr>
          <w:sz w:val="20"/>
          <w:szCs w:val="20"/>
        </w:rPr>
        <w:t xml:space="preserve"> </w:t>
      </w:r>
      <w:r w:rsidR="0072721C" w:rsidRPr="0072721C">
        <w:rPr>
          <w:sz w:val="20"/>
          <w:szCs w:val="20"/>
        </w:rPr>
        <w:t xml:space="preserve">List in text citations </w:t>
      </w:r>
      <w:r w:rsidRPr="0072721C">
        <w:rPr>
          <w:sz w:val="20"/>
          <w:szCs w:val="20"/>
        </w:rPr>
        <w:t>alphabetica</w:t>
      </w:r>
      <w:r w:rsidR="0072721C" w:rsidRPr="0072721C">
        <w:rPr>
          <w:sz w:val="20"/>
          <w:szCs w:val="20"/>
        </w:rPr>
        <w:t>l</w:t>
      </w:r>
      <w:r w:rsidRPr="0072721C">
        <w:rPr>
          <w:sz w:val="20"/>
          <w:szCs w:val="20"/>
        </w:rPr>
        <w:t>l</w:t>
      </w:r>
      <w:r w:rsidR="0072721C" w:rsidRPr="0072721C">
        <w:rPr>
          <w:sz w:val="20"/>
          <w:szCs w:val="20"/>
        </w:rPr>
        <w:t>y</w:t>
      </w:r>
      <w:r w:rsidRPr="0072721C">
        <w:rPr>
          <w:sz w:val="20"/>
          <w:szCs w:val="20"/>
        </w:rPr>
        <w:t xml:space="preserve"> by first author</w:t>
      </w:r>
    </w:p>
    <w:p w14:paraId="23C9380A" w14:textId="77777777" w:rsidR="0072721C" w:rsidRPr="0072721C" w:rsidRDefault="0072721C" w:rsidP="0072721C">
      <w:pPr>
        <w:spacing w:line="240" w:lineRule="auto"/>
        <w:ind w:left="170"/>
        <w:jc w:val="both"/>
        <w:rPr>
          <w:sz w:val="20"/>
          <w:szCs w:val="20"/>
        </w:rPr>
      </w:pPr>
    </w:p>
    <w:p w14:paraId="5135BD9D" w14:textId="7E51292C"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1</w:t>
      </w:r>
      <w:r w:rsidRPr="0072721C">
        <w:rPr>
          <w:sz w:val="20"/>
          <w:szCs w:val="20"/>
        </w:rPr>
        <w:t xml:space="preserve"> </w:t>
      </w:r>
      <w:r w:rsidR="0072721C" w:rsidRPr="0072721C">
        <w:rPr>
          <w:sz w:val="20"/>
          <w:szCs w:val="20"/>
        </w:rPr>
        <w:t xml:space="preserve">Always mention </w:t>
      </w:r>
      <w:r w:rsidRPr="0072721C">
        <w:rPr>
          <w:sz w:val="20"/>
          <w:szCs w:val="20"/>
        </w:rPr>
        <w:t>acronyms in full the first time</w:t>
      </w:r>
    </w:p>
    <w:p w14:paraId="015735D4" w14:textId="77777777" w:rsidR="0072721C" w:rsidRPr="0072721C" w:rsidRDefault="0072721C" w:rsidP="0072721C">
      <w:pPr>
        <w:spacing w:line="240" w:lineRule="auto"/>
        <w:ind w:left="170"/>
        <w:jc w:val="both"/>
        <w:rPr>
          <w:sz w:val="20"/>
          <w:szCs w:val="20"/>
        </w:rPr>
      </w:pPr>
    </w:p>
    <w:p w14:paraId="15B8035C" w14:textId="084D9CF2"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2</w:t>
      </w:r>
      <w:r w:rsidRPr="0072721C">
        <w:rPr>
          <w:sz w:val="20"/>
          <w:szCs w:val="20"/>
        </w:rPr>
        <w:t xml:space="preserve"> </w:t>
      </w:r>
      <w:r w:rsidR="0072721C" w:rsidRPr="0072721C">
        <w:rPr>
          <w:sz w:val="20"/>
          <w:szCs w:val="20"/>
        </w:rPr>
        <w:t>N</w:t>
      </w:r>
      <w:r w:rsidRPr="0072721C">
        <w:rPr>
          <w:sz w:val="20"/>
          <w:szCs w:val="20"/>
        </w:rPr>
        <w:t>umbers under ten (10) in words and brackets e.g. nine (9)</w:t>
      </w:r>
    </w:p>
    <w:p w14:paraId="677D3B14" w14:textId="77777777" w:rsidR="0072721C" w:rsidRPr="0072721C" w:rsidRDefault="0072721C" w:rsidP="0072721C">
      <w:pPr>
        <w:spacing w:line="240" w:lineRule="auto"/>
        <w:ind w:left="170"/>
        <w:jc w:val="both"/>
        <w:rPr>
          <w:sz w:val="20"/>
          <w:szCs w:val="20"/>
        </w:rPr>
      </w:pPr>
    </w:p>
    <w:p w14:paraId="4F65934C" w14:textId="76DE9729"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3</w:t>
      </w:r>
      <w:r w:rsidRPr="0072721C">
        <w:rPr>
          <w:sz w:val="20"/>
          <w:szCs w:val="20"/>
        </w:rPr>
        <w:t xml:space="preserve"> </w:t>
      </w:r>
      <w:r w:rsidR="0072721C" w:rsidRPr="0072721C">
        <w:rPr>
          <w:sz w:val="20"/>
          <w:szCs w:val="20"/>
        </w:rPr>
        <w:t>P</w:t>
      </w:r>
      <w:r w:rsidRPr="0072721C">
        <w:rPr>
          <w:sz w:val="20"/>
          <w:szCs w:val="20"/>
        </w:rPr>
        <w:t>roofread</w:t>
      </w:r>
    </w:p>
    <w:p w14:paraId="7B4CBF71" w14:textId="77777777" w:rsidR="0072721C" w:rsidRPr="0072721C" w:rsidRDefault="0072721C" w:rsidP="0072721C">
      <w:pPr>
        <w:spacing w:line="240" w:lineRule="auto"/>
        <w:ind w:left="170"/>
        <w:jc w:val="both"/>
        <w:rPr>
          <w:sz w:val="20"/>
          <w:szCs w:val="20"/>
        </w:rPr>
      </w:pPr>
    </w:p>
    <w:p w14:paraId="06D0B144" w14:textId="18DA1241"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4</w:t>
      </w:r>
      <w:r w:rsidRPr="0072721C">
        <w:rPr>
          <w:sz w:val="20"/>
          <w:szCs w:val="20"/>
        </w:rPr>
        <w:t xml:space="preserve"> </w:t>
      </w:r>
      <w:r w:rsidR="0072721C" w:rsidRPr="0072721C">
        <w:rPr>
          <w:sz w:val="20"/>
          <w:szCs w:val="20"/>
        </w:rPr>
        <w:t>T</w:t>
      </w:r>
      <w:r w:rsidRPr="0072721C">
        <w:rPr>
          <w:sz w:val="20"/>
          <w:szCs w:val="20"/>
        </w:rPr>
        <w:t>here shall not be any typos</w:t>
      </w:r>
    </w:p>
    <w:p w14:paraId="67B4CDAA" w14:textId="77777777" w:rsidR="0072721C" w:rsidRPr="0072721C" w:rsidRDefault="0072721C" w:rsidP="0072721C">
      <w:pPr>
        <w:spacing w:line="240" w:lineRule="auto"/>
        <w:ind w:left="170"/>
        <w:jc w:val="both"/>
        <w:rPr>
          <w:sz w:val="20"/>
          <w:szCs w:val="20"/>
        </w:rPr>
      </w:pPr>
    </w:p>
    <w:p w14:paraId="0F2D2B56" w14:textId="36689F93"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5</w:t>
      </w:r>
      <w:r w:rsidRPr="0072721C">
        <w:rPr>
          <w:sz w:val="20"/>
          <w:szCs w:val="20"/>
        </w:rPr>
        <w:t xml:space="preserve"> </w:t>
      </w:r>
      <w:r w:rsidR="0072721C" w:rsidRPr="0072721C">
        <w:rPr>
          <w:sz w:val="20"/>
          <w:szCs w:val="20"/>
        </w:rPr>
        <w:t>R</w:t>
      </w:r>
      <w:r w:rsidRPr="0072721C">
        <w:rPr>
          <w:sz w:val="20"/>
          <w:szCs w:val="20"/>
        </w:rPr>
        <w:t xml:space="preserve">ead </w:t>
      </w:r>
      <w:proofErr w:type="spellStart"/>
      <w:r w:rsidR="0072721C" w:rsidRPr="0072721C">
        <w:rPr>
          <w:sz w:val="20"/>
          <w:szCs w:val="20"/>
        </w:rPr>
        <w:t>you</w:t>
      </w:r>
      <w:proofErr w:type="spellEnd"/>
      <w:r w:rsidR="0072721C" w:rsidRPr="0072721C">
        <w:rPr>
          <w:sz w:val="20"/>
          <w:szCs w:val="20"/>
        </w:rPr>
        <w:t xml:space="preserve"> paper </w:t>
      </w:r>
      <w:r w:rsidRPr="0072721C">
        <w:rPr>
          <w:sz w:val="20"/>
          <w:szCs w:val="20"/>
        </w:rPr>
        <w:t>out loud (or silently) doing all the voices at least once before pressing submit</w:t>
      </w:r>
    </w:p>
    <w:p w14:paraId="0713F434" w14:textId="77777777" w:rsidR="0072721C" w:rsidRPr="0072721C" w:rsidRDefault="0072721C" w:rsidP="0072721C">
      <w:pPr>
        <w:spacing w:line="240" w:lineRule="auto"/>
        <w:ind w:left="170"/>
        <w:jc w:val="both"/>
        <w:rPr>
          <w:sz w:val="20"/>
          <w:szCs w:val="20"/>
        </w:rPr>
      </w:pPr>
    </w:p>
    <w:p w14:paraId="52E44D78" w14:textId="3748C2D9"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6</w:t>
      </w:r>
      <w:r w:rsidRPr="0072721C">
        <w:rPr>
          <w:sz w:val="20"/>
          <w:szCs w:val="20"/>
        </w:rPr>
        <w:t xml:space="preserve"> </w:t>
      </w:r>
      <w:r w:rsidR="0072721C" w:rsidRPr="0072721C">
        <w:rPr>
          <w:sz w:val="20"/>
          <w:szCs w:val="20"/>
        </w:rPr>
        <w:t>M</w:t>
      </w:r>
      <w:r w:rsidRPr="0072721C">
        <w:rPr>
          <w:sz w:val="20"/>
          <w:szCs w:val="20"/>
        </w:rPr>
        <w:t>ore than 30% similarity check is criminal</w:t>
      </w:r>
    </w:p>
    <w:p w14:paraId="4114A865" w14:textId="77777777" w:rsidR="0072721C" w:rsidRPr="0072721C" w:rsidRDefault="0072721C" w:rsidP="0072721C">
      <w:pPr>
        <w:spacing w:line="240" w:lineRule="auto"/>
        <w:ind w:left="170"/>
        <w:jc w:val="both"/>
        <w:rPr>
          <w:sz w:val="20"/>
          <w:szCs w:val="20"/>
        </w:rPr>
      </w:pPr>
    </w:p>
    <w:p w14:paraId="1B7CDC86" w14:textId="10133CA6" w:rsidR="004F2CD4" w:rsidRPr="0072721C" w:rsidRDefault="004F2CD4" w:rsidP="0072721C">
      <w:pPr>
        <w:spacing w:line="240" w:lineRule="auto"/>
        <w:ind w:left="170"/>
        <w:jc w:val="both"/>
        <w:rPr>
          <w:sz w:val="20"/>
          <w:szCs w:val="20"/>
        </w:rPr>
      </w:pPr>
      <w:r w:rsidRPr="0072721C">
        <w:rPr>
          <w:sz w:val="20"/>
          <w:szCs w:val="20"/>
        </w:rPr>
        <w:t>#1</w:t>
      </w:r>
      <w:r w:rsidR="0072721C">
        <w:rPr>
          <w:sz w:val="20"/>
          <w:szCs w:val="20"/>
        </w:rPr>
        <w:t>7</w:t>
      </w:r>
      <w:r w:rsidRPr="0072721C">
        <w:rPr>
          <w:sz w:val="20"/>
          <w:szCs w:val="20"/>
        </w:rPr>
        <w:t xml:space="preserve"> </w:t>
      </w:r>
      <w:r w:rsidR="0072721C" w:rsidRPr="0072721C">
        <w:rPr>
          <w:sz w:val="20"/>
          <w:szCs w:val="20"/>
        </w:rPr>
        <w:t>D</w:t>
      </w:r>
      <w:r w:rsidRPr="0072721C">
        <w:rPr>
          <w:sz w:val="20"/>
          <w:szCs w:val="20"/>
        </w:rPr>
        <w:t>ue date is two days before due date</w:t>
      </w:r>
    </w:p>
    <w:p w14:paraId="39D54AF5" w14:textId="77777777" w:rsidR="0072721C" w:rsidRPr="0072721C" w:rsidRDefault="0072721C" w:rsidP="0072721C">
      <w:pPr>
        <w:spacing w:line="240" w:lineRule="auto"/>
        <w:ind w:left="170"/>
        <w:jc w:val="both"/>
        <w:rPr>
          <w:sz w:val="20"/>
          <w:szCs w:val="20"/>
        </w:rPr>
      </w:pPr>
    </w:p>
    <w:p w14:paraId="2024B1AF" w14:textId="67B494D4" w:rsidR="004F2CD4" w:rsidRPr="0072721C" w:rsidRDefault="004F2CD4" w:rsidP="0072721C">
      <w:pPr>
        <w:spacing w:line="240" w:lineRule="auto"/>
        <w:ind w:left="170"/>
        <w:jc w:val="both"/>
        <w:rPr>
          <w:sz w:val="20"/>
          <w:szCs w:val="20"/>
        </w:rPr>
      </w:pPr>
      <w:r w:rsidRPr="0072721C">
        <w:rPr>
          <w:sz w:val="20"/>
          <w:szCs w:val="20"/>
        </w:rPr>
        <w:t>#</w:t>
      </w:r>
      <w:r w:rsidR="0072721C">
        <w:rPr>
          <w:sz w:val="20"/>
          <w:szCs w:val="20"/>
        </w:rPr>
        <w:t>18</w:t>
      </w:r>
      <w:r w:rsidRPr="0072721C">
        <w:rPr>
          <w:sz w:val="20"/>
          <w:szCs w:val="20"/>
        </w:rPr>
        <w:t xml:space="preserve"> </w:t>
      </w:r>
      <w:r w:rsidR="0072721C" w:rsidRPr="0072721C">
        <w:rPr>
          <w:sz w:val="20"/>
          <w:szCs w:val="20"/>
        </w:rPr>
        <w:t>M</w:t>
      </w:r>
      <w:r w:rsidRPr="0072721C">
        <w:rPr>
          <w:sz w:val="20"/>
          <w:szCs w:val="20"/>
        </w:rPr>
        <w:t>ake it count</w:t>
      </w:r>
      <w:r w:rsidR="0072721C" w:rsidRPr="0072721C">
        <w:rPr>
          <w:sz w:val="20"/>
          <w:szCs w:val="20"/>
        </w:rPr>
        <w:t xml:space="preserve"> or leave it out.</w:t>
      </w:r>
    </w:p>
    <w:p w14:paraId="5BDFE1D8" w14:textId="4260D5CF" w:rsidR="00BE39EF" w:rsidRPr="00BA254D" w:rsidRDefault="00BE39EF" w:rsidP="0072721C">
      <w:pPr>
        <w:spacing w:line="240" w:lineRule="auto"/>
      </w:pPr>
      <w:r w:rsidRPr="00BA254D">
        <w:br w:type="page"/>
      </w:r>
    </w:p>
    <w:p w14:paraId="7286F61C" w14:textId="4DB7D62D" w:rsidR="00042B48" w:rsidRPr="00BA254D" w:rsidRDefault="004F270D" w:rsidP="00042B48">
      <w:pPr>
        <w:pStyle w:val="Heading1"/>
        <w:rPr>
          <w:b/>
          <w:bCs/>
          <w:sz w:val="36"/>
          <w:szCs w:val="36"/>
        </w:rPr>
      </w:pPr>
      <w:bookmarkStart w:id="32" w:name="_Toc230438685"/>
      <w:r>
        <w:rPr>
          <w:b/>
          <w:bCs/>
          <w:sz w:val="36"/>
          <w:szCs w:val="36"/>
        </w:rPr>
        <w:lastRenderedPageBreak/>
        <w:t>POS</w:t>
      </w:r>
      <w:r w:rsidR="00042B48" w:rsidRPr="00BA254D">
        <w:rPr>
          <w:b/>
          <w:bCs/>
          <w:sz w:val="36"/>
          <w:szCs w:val="36"/>
        </w:rPr>
        <w:t>TSCRIPT</w:t>
      </w:r>
      <w:bookmarkEnd w:id="32"/>
    </w:p>
    <w:p w14:paraId="7BDC2B17" w14:textId="77777777" w:rsidR="007E46E2" w:rsidRPr="00BA254D" w:rsidRDefault="007E46E2" w:rsidP="00543DE0">
      <w:pPr>
        <w:spacing w:line="240" w:lineRule="auto"/>
        <w:rPr>
          <w:sz w:val="20"/>
          <w:szCs w:val="20"/>
        </w:rPr>
      </w:pPr>
      <w:r w:rsidRPr="00BA254D">
        <w:rPr>
          <w:sz w:val="20"/>
          <w:szCs w:val="20"/>
        </w:rPr>
        <w:t xml:space="preserve">Emeritus Professor Nan Bahr is an esteemed Australian academic researcher and educator with a national and international reputation for her contributions to teacher education, adolescent learning development, and responsive schooling, particularly in the middle years of education. She holds undergraduate and postgraduate degrees in education, psychology, and music education. </w:t>
      </w:r>
    </w:p>
    <w:p w14:paraId="40627B2E" w14:textId="77777777" w:rsidR="007E46E2" w:rsidRPr="00BA254D" w:rsidRDefault="007E46E2" w:rsidP="00543DE0">
      <w:pPr>
        <w:spacing w:line="240" w:lineRule="auto"/>
        <w:rPr>
          <w:sz w:val="20"/>
          <w:szCs w:val="20"/>
        </w:rPr>
      </w:pPr>
    </w:p>
    <w:p w14:paraId="583CCC3D" w14:textId="77777777" w:rsidR="007E46E2" w:rsidRPr="00BA254D" w:rsidRDefault="007E46E2" w:rsidP="00543DE0">
      <w:pPr>
        <w:spacing w:line="240" w:lineRule="auto"/>
        <w:rPr>
          <w:sz w:val="20"/>
          <w:szCs w:val="20"/>
        </w:rPr>
      </w:pPr>
      <w:r w:rsidRPr="00BA254D">
        <w:rPr>
          <w:sz w:val="20"/>
          <w:szCs w:val="20"/>
        </w:rPr>
        <w:t xml:space="preserve">Professor Bahr is affiliated with Southern Cross University, where she previously served as Deputy Vice Chancellor (Students). She is also a Course Coordinator for Initial Teacher Education and Graduate Education programs at The University of Queensland, and mentors early career academics at The University of Southern Queensland. Additionally, she holds the position of adjunct professor at Griffith University and Queensland University of Technology. </w:t>
      </w:r>
    </w:p>
    <w:p w14:paraId="151BD7E8" w14:textId="77777777" w:rsidR="007E46E2" w:rsidRPr="00BA254D" w:rsidRDefault="007E46E2" w:rsidP="00543DE0">
      <w:pPr>
        <w:spacing w:line="240" w:lineRule="auto"/>
        <w:rPr>
          <w:sz w:val="20"/>
          <w:szCs w:val="20"/>
        </w:rPr>
      </w:pPr>
    </w:p>
    <w:p w14:paraId="0E25B9BF" w14:textId="68369AEC" w:rsidR="00042B48" w:rsidRPr="00BA254D" w:rsidRDefault="007E46E2" w:rsidP="00543DE0">
      <w:pPr>
        <w:spacing w:line="240" w:lineRule="auto"/>
        <w:rPr>
          <w:sz w:val="20"/>
          <w:szCs w:val="20"/>
        </w:rPr>
      </w:pPr>
      <w:r w:rsidRPr="00BA254D">
        <w:rPr>
          <w:sz w:val="20"/>
          <w:szCs w:val="20"/>
        </w:rPr>
        <w:t>With her extensive background, she is exceptionally qualified to provide guidance on essay writing for students enrolled in contemporary programs.</w:t>
      </w:r>
    </w:p>
    <w:p w14:paraId="0C8B3955" w14:textId="77777777" w:rsidR="00880644" w:rsidRPr="00BA254D" w:rsidRDefault="00880644" w:rsidP="00543DE0">
      <w:pPr>
        <w:spacing w:line="240" w:lineRule="auto"/>
        <w:rPr>
          <w:sz w:val="20"/>
          <w:szCs w:val="20"/>
        </w:rPr>
      </w:pPr>
    </w:p>
    <w:p w14:paraId="03D0CAB3" w14:textId="77777777" w:rsidR="00BE0409" w:rsidRPr="00BA254D" w:rsidRDefault="00BE0409" w:rsidP="00543DE0">
      <w:pPr>
        <w:spacing w:line="240" w:lineRule="auto"/>
        <w:rPr>
          <w:sz w:val="20"/>
          <w:szCs w:val="20"/>
        </w:rPr>
      </w:pPr>
    </w:p>
    <w:p w14:paraId="32701784" w14:textId="51255236" w:rsidR="00BE0409" w:rsidRPr="00543DE0" w:rsidRDefault="00BE0409" w:rsidP="00BE0409">
      <w:pPr>
        <w:spacing w:line="240" w:lineRule="auto"/>
        <w:jc w:val="center"/>
        <w:rPr>
          <w:sz w:val="20"/>
          <w:szCs w:val="20"/>
        </w:rPr>
      </w:pPr>
      <w:r w:rsidRPr="00BA254D">
        <w:rPr>
          <w:noProof/>
          <w:sz w:val="20"/>
          <w:szCs w:val="20"/>
        </w:rPr>
        <w:drawing>
          <wp:inline distT="0" distB="0" distL="0" distR="0" wp14:anchorId="1FCFC6B3" wp14:editId="0A3EE966">
            <wp:extent cx="1809750" cy="1809750"/>
            <wp:effectExtent l="0" t="0" r="0" b="0"/>
            <wp:docPr id="195968128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81282" name="Picture 1959681282"/>
                    <pic:cNvPicPr/>
                  </pic:nvPicPr>
                  <pic:blipFill>
                    <a:blip r:embed="rId40">
                      <a:extLst>
                        <a:ext uri="{28A0092B-C50C-407E-A947-70E740481C1C}">
                          <a14:useLocalDpi xmlns:a14="http://schemas.microsoft.com/office/drawing/2010/main" val="0"/>
                        </a:ext>
                      </a:extLst>
                    </a:blip>
                    <a:stretch>
                      <a:fillRect/>
                    </a:stretch>
                  </pic:blipFill>
                  <pic:spPr>
                    <a:xfrm>
                      <a:off x="0" y="0"/>
                      <a:ext cx="1810701" cy="1810701"/>
                    </a:xfrm>
                    <a:prstGeom prst="rect">
                      <a:avLst/>
                    </a:prstGeom>
                  </pic:spPr>
                </pic:pic>
              </a:graphicData>
            </a:graphic>
          </wp:inline>
        </w:drawing>
      </w:r>
    </w:p>
    <w:sectPr w:rsidR="00BE0409" w:rsidRPr="00543DE0" w:rsidSect="005E7551">
      <w:headerReference w:type="default" r:id="rId41"/>
      <w:type w:val="continuous"/>
      <w:pgSz w:w="8391" w:h="11906" w:code="11"/>
      <w:pgMar w:top="720" w:right="720" w:bottom="720" w:left="720" w:header="720" w:footer="170" w:gutter="0"/>
      <w:pgNumType w:start="7"/>
      <w:cols w:space="720"/>
      <w:docGrid w:linePitch="326" w:charSpace="-6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02CBE" w14:textId="77777777" w:rsidR="00EF763D" w:rsidRPr="00BA254D" w:rsidRDefault="00EF763D">
      <w:pPr>
        <w:spacing w:line="240" w:lineRule="auto"/>
      </w:pPr>
      <w:r w:rsidRPr="00BA254D">
        <w:separator/>
      </w:r>
    </w:p>
  </w:endnote>
  <w:endnote w:type="continuationSeparator" w:id="0">
    <w:p w14:paraId="20811641" w14:textId="77777777" w:rsidR="00EF763D" w:rsidRPr="00BA254D" w:rsidRDefault="00EF763D">
      <w:pPr>
        <w:spacing w:line="240" w:lineRule="auto"/>
      </w:pPr>
      <w:r w:rsidRPr="00BA254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1"/>
    <w:family w:val="swiss"/>
    <w:pitch w:val="variable"/>
  </w:font>
  <w:font w:name="PingFang SC">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Songti SC">
    <w:altName w:val="Microsoft YaHei"/>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BBCB2" w14:textId="77FD7853" w:rsidR="002560AC" w:rsidRPr="00BA254D" w:rsidRDefault="002560AC">
    <w:pPr>
      <w:pStyle w:val="Footer"/>
      <w:rPr>
        <w:sz w:val="18"/>
        <w:szCs w:val="18"/>
      </w:rPr>
    </w:pPr>
    <w:bookmarkStart w:id="0" w:name="_Toc121218878"/>
    <w:bookmarkStart w:id="1" w:name="_Toc121218879"/>
    <w:bookmarkEnd w:id="0"/>
    <w:bookmarkEnd w:id="1"/>
  </w:p>
  <w:p w14:paraId="3CE2DE6B" w14:textId="768D329E" w:rsidR="002560AC" w:rsidRPr="00BA254D" w:rsidRDefault="002560AC" w:rsidP="00DA2E5D">
    <w:pPr>
      <w:pStyle w:val="TipTex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EC209" w14:textId="77777777" w:rsidR="00EF763D" w:rsidRPr="00BA254D" w:rsidRDefault="00EF763D">
      <w:pPr>
        <w:spacing w:line="240" w:lineRule="auto"/>
      </w:pPr>
      <w:r w:rsidRPr="00BA254D">
        <w:separator/>
      </w:r>
    </w:p>
  </w:footnote>
  <w:footnote w:type="continuationSeparator" w:id="0">
    <w:p w14:paraId="16C23E53" w14:textId="77777777" w:rsidR="00EF763D" w:rsidRPr="00BA254D" w:rsidRDefault="00EF763D">
      <w:pPr>
        <w:spacing w:line="240" w:lineRule="auto"/>
      </w:pPr>
      <w:r w:rsidRPr="00BA254D">
        <w:continuationSeparator/>
      </w:r>
    </w:p>
  </w:footnote>
  <w:footnote w:id="1">
    <w:p w14:paraId="743E5F21" w14:textId="3A17F73F" w:rsidR="00230D39" w:rsidRPr="00BA254D" w:rsidRDefault="00230D39" w:rsidP="00900C27">
      <w:pPr>
        <w:pStyle w:val="FootnoteText"/>
        <w:rPr>
          <w:rStyle w:val="FootnoteReference"/>
        </w:rPr>
      </w:pPr>
      <w:r w:rsidRPr="00BA254D">
        <w:rPr>
          <w:rStyle w:val="FootnoteReference"/>
        </w:rPr>
        <w:footnoteRef/>
      </w:r>
      <w:r w:rsidRPr="00BA254D">
        <w:rPr>
          <w:rStyle w:val="FootnoteReference"/>
        </w:rPr>
        <w:t xml:space="preserve"> [https://itali.uq.edu.au/teaching-guidance/assessment/designing-assessment/course-profile-assessment-attributes]</w:t>
      </w:r>
    </w:p>
  </w:footnote>
  <w:footnote w:id="2">
    <w:p w14:paraId="7D7288E3" w14:textId="445E02B0" w:rsidR="00345123" w:rsidRPr="00BA254D" w:rsidRDefault="00345123">
      <w:pPr>
        <w:pStyle w:val="FootnoteText"/>
        <w:rPr>
          <w:rStyle w:val="FootnoteReference"/>
        </w:rPr>
      </w:pPr>
      <w:r w:rsidRPr="00BA254D">
        <w:rPr>
          <w:rStyle w:val="FootnoteReference"/>
        </w:rPr>
        <w:footnoteRef/>
      </w:r>
      <w:r w:rsidRPr="00BA254D">
        <w:rPr>
          <w:rStyle w:val="FootnoteReference"/>
        </w:rPr>
        <w:t xml:space="preserve"> including project proposal, various types of report (e.g. design, lab etc.), conference paper, case study, journal, literature review, plan, team charter, etc.  Essay/ Critique</w:t>
      </w:r>
    </w:p>
  </w:footnote>
  <w:footnote w:id="3">
    <w:p w14:paraId="5D87E7F6" w14:textId="7CD21F0D" w:rsidR="006547CD" w:rsidRPr="003170C0" w:rsidRDefault="006547CD">
      <w:pPr>
        <w:pStyle w:val="FootnoteText"/>
        <w:rPr>
          <w:rStyle w:val="FootnoteReference"/>
        </w:rPr>
      </w:pPr>
      <w:r w:rsidRPr="00BA254D">
        <w:rPr>
          <w:rStyle w:val="FootnoteReference"/>
        </w:rPr>
        <w:footnoteRef/>
      </w:r>
      <w:r w:rsidRPr="00BA254D">
        <w:t xml:space="preserve"> </w:t>
      </w:r>
      <w:r w:rsidR="00CC16DD" w:rsidRPr="00BA254D">
        <w:rPr>
          <w:rStyle w:val="FootnoteReference"/>
        </w:rPr>
        <w:t>You might like to start up a pocket notebook to capture random ideas</w:t>
      </w:r>
      <w:r w:rsidR="003170C0" w:rsidRPr="00BA254D">
        <w:rPr>
          <w:rStyle w:val="FootnoteReference"/>
        </w:rPr>
        <w:t xml:space="preserve"> that might leap into your head before you are ready for them.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4298702"/>
      <w:docPartObj>
        <w:docPartGallery w:val="Page Numbers (Top of Page)"/>
        <w:docPartUnique/>
      </w:docPartObj>
    </w:sdtPr>
    <w:sdtEndPr/>
    <w:sdtContent>
      <w:p w14:paraId="0A8D7B1F" w14:textId="441481D7" w:rsidR="00683C9F" w:rsidRPr="00BA254D" w:rsidRDefault="00683C9F">
        <w:pPr>
          <w:pStyle w:val="Header"/>
          <w:jc w:val="center"/>
        </w:pPr>
        <w:r w:rsidRPr="00BA254D">
          <w:fldChar w:fldCharType="begin"/>
        </w:r>
        <w:r w:rsidRPr="00BA254D">
          <w:instrText xml:space="preserve"> PAGE   \* MERGEFORMAT </w:instrText>
        </w:r>
        <w:r w:rsidRPr="00BA254D">
          <w:fldChar w:fldCharType="separate"/>
        </w:r>
        <w:r w:rsidRPr="00BA254D">
          <w:t>2</w:t>
        </w:r>
        <w:r w:rsidRPr="00BA254D">
          <w:fldChar w:fldCharType="end"/>
        </w:r>
      </w:p>
    </w:sdtContent>
  </w:sdt>
  <w:p w14:paraId="7AC0C458" w14:textId="050A3C1F" w:rsidR="00B76BB3" w:rsidRPr="00BA254D" w:rsidRDefault="00B76B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4229785"/>
      <w:docPartObj>
        <w:docPartGallery w:val="Page Numbers (Top of Page)"/>
        <w:docPartUnique/>
      </w:docPartObj>
    </w:sdtPr>
    <w:sdtEndPr/>
    <w:sdtContent>
      <w:p w14:paraId="4E1B9979" w14:textId="134C5772" w:rsidR="00683C9F" w:rsidRPr="00BA254D" w:rsidRDefault="00683C9F">
        <w:pPr>
          <w:pStyle w:val="Header"/>
          <w:jc w:val="center"/>
        </w:pPr>
        <w:r w:rsidRPr="00BA254D">
          <w:fldChar w:fldCharType="begin"/>
        </w:r>
        <w:r w:rsidRPr="00BA254D">
          <w:instrText xml:space="preserve"> PAGE   \* MERGEFORMAT </w:instrText>
        </w:r>
        <w:r w:rsidRPr="00BA254D">
          <w:fldChar w:fldCharType="separate"/>
        </w:r>
        <w:r w:rsidRPr="00BA254D">
          <w:t>2</w:t>
        </w:r>
        <w:r w:rsidRPr="00BA254D">
          <w:fldChar w:fldCharType="end"/>
        </w:r>
      </w:p>
    </w:sdtContent>
  </w:sdt>
  <w:p w14:paraId="5F73F509" w14:textId="77777777" w:rsidR="00683C9F" w:rsidRPr="00BA254D" w:rsidRDefault="00683C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4356A8BE"/>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8D4E7C6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30DC2A89"/>
    <w:multiLevelType w:val="hybridMultilevel"/>
    <w:tmpl w:val="0686B15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E3E7EAD"/>
    <w:multiLevelType w:val="hybridMultilevel"/>
    <w:tmpl w:val="337CA542"/>
    <w:lvl w:ilvl="0" w:tplc="0C090001">
      <w:start w:val="1"/>
      <w:numFmt w:val="bullet"/>
      <w:lvlText w:val=""/>
      <w:lvlJc w:val="left"/>
      <w:pPr>
        <w:ind w:left="1610" w:hanging="360"/>
      </w:pPr>
      <w:rPr>
        <w:rFonts w:ascii="Symbol" w:hAnsi="Symbol" w:hint="default"/>
      </w:rPr>
    </w:lvl>
    <w:lvl w:ilvl="1" w:tplc="0C090003" w:tentative="1">
      <w:start w:val="1"/>
      <w:numFmt w:val="bullet"/>
      <w:lvlText w:val="o"/>
      <w:lvlJc w:val="left"/>
      <w:pPr>
        <w:ind w:left="2330" w:hanging="360"/>
      </w:pPr>
      <w:rPr>
        <w:rFonts w:ascii="Courier New" w:hAnsi="Courier New" w:cs="Courier New" w:hint="default"/>
      </w:rPr>
    </w:lvl>
    <w:lvl w:ilvl="2" w:tplc="0C090005" w:tentative="1">
      <w:start w:val="1"/>
      <w:numFmt w:val="bullet"/>
      <w:lvlText w:val=""/>
      <w:lvlJc w:val="left"/>
      <w:pPr>
        <w:ind w:left="3050" w:hanging="360"/>
      </w:pPr>
      <w:rPr>
        <w:rFonts w:ascii="Wingdings" w:hAnsi="Wingdings" w:hint="default"/>
      </w:rPr>
    </w:lvl>
    <w:lvl w:ilvl="3" w:tplc="0C090001" w:tentative="1">
      <w:start w:val="1"/>
      <w:numFmt w:val="bullet"/>
      <w:lvlText w:val=""/>
      <w:lvlJc w:val="left"/>
      <w:pPr>
        <w:ind w:left="3770" w:hanging="360"/>
      </w:pPr>
      <w:rPr>
        <w:rFonts w:ascii="Symbol" w:hAnsi="Symbol" w:hint="default"/>
      </w:rPr>
    </w:lvl>
    <w:lvl w:ilvl="4" w:tplc="0C090003" w:tentative="1">
      <w:start w:val="1"/>
      <w:numFmt w:val="bullet"/>
      <w:lvlText w:val="o"/>
      <w:lvlJc w:val="left"/>
      <w:pPr>
        <w:ind w:left="4490" w:hanging="360"/>
      </w:pPr>
      <w:rPr>
        <w:rFonts w:ascii="Courier New" w:hAnsi="Courier New" w:cs="Courier New" w:hint="default"/>
      </w:rPr>
    </w:lvl>
    <w:lvl w:ilvl="5" w:tplc="0C090005" w:tentative="1">
      <w:start w:val="1"/>
      <w:numFmt w:val="bullet"/>
      <w:lvlText w:val=""/>
      <w:lvlJc w:val="left"/>
      <w:pPr>
        <w:ind w:left="5210" w:hanging="360"/>
      </w:pPr>
      <w:rPr>
        <w:rFonts w:ascii="Wingdings" w:hAnsi="Wingdings" w:hint="default"/>
      </w:rPr>
    </w:lvl>
    <w:lvl w:ilvl="6" w:tplc="0C090001" w:tentative="1">
      <w:start w:val="1"/>
      <w:numFmt w:val="bullet"/>
      <w:lvlText w:val=""/>
      <w:lvlJc w:val="left"/>
      <w:pPr>
        <w:ind w:left="5930" w:hanging="360"/>
      </w:pPr>
      <w:rPr>
        <w:rFonts w:ascii="Symbol" w:hAnsi="Symbol" w:hint="default"/>
      </w:rPr>
    </w:lvl>
    <w:lvl w:ilvl="7" w:tplc="0C090003" w:tentative="1">
      <w:start w:val="1"/>
      <w:numFmt w:val="bullet"/>
      <w:lvlText w:val="o"/>
      <w:lvlJc w:val="left"/>
      <w:pPr>
        <w:ind w:left="6650" w:hanging="360"/>
      </w:pPr>
      <w:rPr>
        <w:rFonts w:ascii="Courier New" w:hAnsi="Courier New" w:cs="Courier New" w:hint="default"/>
      </w:rPr>
    </w:lvl>
    <w:lvl w:ilvl="8" w:tplc="0C090005" w:tentative="1">
      <w:start w:val="1"/>
      <w:numFmt w:val="bullet"/>
      <w:lvlText w:val=""/>
      <w:lvlJc w:val="left"/>
      <w:pPr>
        <w:ind w:left="7370" w:hanging="360"/>
      </w:pPr>
      <w:rPr>
        <w:rFonts w:ascii="Wingdings" w:hAnsi="Wingdings" w:hint="default"/>
      </w:rPr>
    </w:lvl>
  </w:abstractNum>
  <w:abstractNum w:abstractNumId="4" w15:restartNumberingAfterBreak="0">
    <w:nsid w:val="4AB66A52"/>
    <w:multiLevelType w:val="multilevel"/>
    <w:tmpl w:val="864A385A"/>
    <w:lvl w:ilvl="0">
      <w:start w:val="1"/>
      <w:numFmt w:val="bullet"/>
      <w:pStyle w:val="TipTextBullet"/>
      <w:lvlText w:val=""/>
      <w:lvlJc w:val="left"/>
      <w:pPr>
        <w:ind w:left="360" w:hanging="360"/>
      </w:pPr>
      <w:rPr>
        <w:rFonts w:ascii="Symbol" w:hAnsi="Symbol" w:hint="default"/>
        <w:color w:val="3465A4"/>
      </w:rPr>
    </w:lvl>
    <w:lvl w:ilvl="1">
      <w:start w:val="1"/>
      <w:numFmt w:val="bullet"/>
      <w:pStyle w:val="TipTextBullet2"/>
      <w:lvlText w:val="o"/>
      <w:lvlJc w:val="left"/>
      <w:pPr>
        <w:ind w:left="72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64DB020B"/>
    <w:multiLevelType w:val="hybridMultilevel"/>
    <w:tmpl w:val="3FE837E4"/>
    <w:lvl w:ilvl="0" w:tplc="6C208A6C">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582775D"/>
    <w:multiLevelType w:val="hybridMultilevel"/>
    <w:tmpl w:val="E6B66EE8"/>
    <w:lvl w:ilvl="0" w:tplc="0C090001">
      <w:start w:val="1"/>
      <w:numFmt w:val="bullet"/>
      <w:lvlText w:val=""/>
      <w:lvlJc w:val="left"/>
      <w:pPr>
        <w:ind w:left="890" w:hanging="360"/>
      </w:pPr>
      <w:rPr>
        <w:rFonts w:ascii="Symbol" w:hAnsi="Symbol" w:hint="default"/>
      </w:rPr>
    </w:lvl>
    <w:lvl w:ilvl="1" w:tplc="0C090003" w:tentative="1">
      <w:start w:val="1"/>
      <w:numFmt w:val="bullet"/>
      <w:lvlText w:val="o"/>
      <w:lvlJc w:val="left"/>
      <w:pPr>
        <w:ind w:left="1610" w:hanging="360"/>
      </w:pPr>
      <w:rPr>
        <w:rFonts w:ascii="Courier New" w:hAnsi="Courier New" w:cs="Courier New" w:hint="default"/>
      </w:rPr>
    </w:lvl>
    <w:lvl w:ilvl="2" w:tplc="0C090005" w:tentative="1">
      <w:start w:val="1"/>
      <w:numFmt w:val="bullet"/>
      <w:lvlText w:val=""/>
      <w:lvlJc w:val="left"/>
      <w:pPr>
        <w:ind w:left="2330" w:hanging="360"/>
      </w:pPr>
      <w:rPr>
        <w:rFonts w:ascii="Wingdings" w:hAnsi="Wingdings" w:hint="default"/>
      </w:rPr>
    </w:lvl>
    <w:lvl w:ilvl="3" w:tplc="0C090001" w:tentative="1">
      <w:start w:val="1"/>
      <w:numFmt w:val="bullet"/>
      <w:lvlText w:val=""/>
      <w:lvlJc w:val="left"/>
      <w:pPr>
        <w:ind w:left="3050" w:hanging="360"/>
      </w:pPr>
      <w:rPr>
        <w:rFonts w:ascii="Symbol" w:hAnsi="Symbol" w:hint="default"/>
      </w:rPr>
    </w:lvl>
    <w:lvl w:ilvl="4" w:tplc="0C090003" w:tentative="1">
      <w:start w:val="1"/>
      <w:numFmt w:val="bullet"/>
      <w:lvlText w:val="o"/>
      <w:lvlJc w:val="left"/>
      <w:pPr>
        <w:ind w:left="3770" w:hanging="360"/>
      </w:pPr>
      <w:rPr>
        <w:rFonts w:ascii="Courier New" w:hAnsi="Courier New" w:cs="Courier New" w:hint="default"/>
      </w:rPr>
    </w:lvl>
    <w:lvl w:ilvl="5" w:tplc="0C090005" w:tentative="1">
      <w:start w:val="1"/>
      <w:numFmt w:val="bullet"/>
      <w:lvlText w:val=""/>
      <w:lvlJc w:val="left"/>
      <w:pPr>
        <w:ind w:left="4490" w:hanging="360"/>
      </w:pPr>
      <w:rPr>
        <w:rFonts w:ascii="Wingdings" w:hAnsi="Wingdings" w:hint="default"/>
      </w:rPr>
    </w:lvl>
    <w:lvl w:ilvl="6" w:tplc="0C090001" w:tentative="1">
      <w:start w:val="1"/>
      <w:numFmt w:val="bullet"/>
      <w:lvlText w:val=""/>
      <w:lvlJc w:val="left"/>
      <w:pPr>
        <w:ind w:left="5210" w:hanging="360"/>
      </w:pPr>
      <w:rPr>
        <w:rFonts w:ascii="Symbol" w:hAnsi="Symbol" w:hint="default"/>
      </w:rPr>
    </w:lvl>
    <w:lvl w:ilvl="7" w:tplc="0C090003" w:tentative="1">
      <w:start w:val="1"/>
      <w:numFmt w:val="bullet"/>
      <w:lvlText w:val="o"/>
      <w:lvlJc w:val="left"/>
      <w:pPr>
        <w:ind w:left="5930" w:hanging="360"/>
      </w:pPr>
      <w:rPr>
        <w:rFonts w:ascii="Courier New" w:hAnsi="Courier New" w:cs="Courier New" w:hint="default"/>
      </w:rPr>
    </w:lvl>
    <w:lvl w:ilvl="8" w:tplc="0C090005" w:tentative="1">
      <w:start w:val="1"/>
      <w:numFmt w:val="bullet"/>
      <w:lvlText w:val=""/>
      <w:lvlJc w:val="left"/>
      <w:pPr>
        <w:ind w:left="6650" w:hanging="360"/>
      </w:pPr>
      <w:rPr>
        <w:rFonts w:ascii="Wingdings" w:hAnsi="Wingdings" w:hint="default"/>
      </w:rPr>
    </w:lvl>
  </w:abstractNum>
  <w:abstractNum w:abstractNumId="7" w15:restartNumberingAfterBreak="0">
    <w:nsid w:val="67962003"/>
    <w:multiLevelType w:val="hybridMultilevel"/>
    <w:tmpl w:val="A90817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7DD456E"/>
    <w:multiLevelType w:val="hybridMultilevel"/>
    <w:tmpl w:val="7D3600AC"/>
    <w:lvl w:ilvl="0" w:tplc="0C090001">
      <w:start w:val="1"/>
      <w:numFmt w:val="bullet"/>
      <w:lvlText w:val=""/>
      <w:lvlJc w:val="left"/>
      <w:pPr>
        <w:ind w:left="1610" w:hanging="360"/>
      </w:pPr>
      <w:rPr>
        <w:rFonts w:ascii="Symbol" w:hAnsi="Symbol" w:hint="default"/>
      </w:rPr>
    </w:lvl>
    <w:lvl w:ilvl="1" w:tplc="0C090003">
      <w:start w:val="1"/>
      <w:numFmt w:val="bullet"/>
      <w:lvlText w:val="o"/>
      <w:lvlJc w:val="left"/>
      <w:pPr>
        <w:ind w:left="2330" w:hanging="360"/>
      </w:pPr>
      <w:rPr>
        <w:rFonts w:ascii="Courier New" w:hAnsi="Courier New" w:cs="Courier New" w:hint="default"/>
      </w:rPr>
    </w:lvl>
    <w:lvl w:ilvl="2" w:tplc="0C090005" w:tentative="1">
      <w:start w:val="1"/>
      <w:numFmt w:val="bullet"/>
      <w:lvlText w:val=""/>
      <w:lvlJc w:val="left"/>
      <w:pPr>
        <w:ind w:left="3050" w:hanging="360"/>
      </w:pPr>
      <w:rPr>
        <w:rFonts w:ascii="Wingdings" w:hAnsi="Wingdings" w:hint="default"/>
      </w:rPr>
    </w:lvl>
    <w:lvl w:ilvl="3" w:tplc="0C090001" w:tentative="1">
      <w:start w:val="1"/>
      <w:numFmt w:val="bullet"/>
      <w:lvlText w:val=""/>
      <w:lvlJc w:val="left"/>
      <w:pPr>
        <w:ind w:left="3770" w:hanging="360"/>
      </w:pPr>
      <w:rPr>
        <w:rFonts w:ascii="Symbol" w:hAnsi="Symbol" w:hint="default"/>
      </w:rPr>
    </w:lvl>
    <w:lvl w:ilvl="4" w:tplc="0C090003" w:tentative="1">
      <w:start w:val="1"/>
      <w:numFmt w:val="bullet"/>
      <w:lvlText w:val="o"/>
      <w:lvlJc w:val="left"/>
      <w:pPr>
        <w:ind w:left="4490" w:hanging="360"/>
      </w:pPr>
      <w:rPr>
        <w:rFonts w:ascii="Courier New" w:hAnsi="Courier New" w:cs="Courier New" w:hint="default"/>
      </w:rPr>
    </w:lvl>
    <w:lvl w:ilvl="5" w:tplc="0C090005" w:tentative="1">
      <w:start w:val="1"/>
      <w:numFmt w:val="bullet"/>
      <w:lvlText w:val=""/>
      <w:lvlJc w:val="left"/>
      <w:pPr>
        <w:ind w:left="5210" w:hanging="360"/>
      </w:pPr>
      <w:rPr>
        <w:rFonts w:ascii="Wingdings" w:hAnsi="Wingdings" w:hint="default"/>
      </w:rPr>
    </w:lvl>
    <w:lvl w:ilvl="6" w:tplc="0C090001" w:tentative="1">
      <w:start w:val="1"/>
      <w:numFmt w:val="bullet"/>
      <w:lvlText w:val=""/>
      <w:lvlJc w:val="left"/>
      <w:pPr>
        <w:ind w:left="5930" w:hanging="360"/>
      </w:pPr>
      <w:rPr>
        <w:rFonts w:ascii="Symbol" w:hAnsi="Symbol" w:hint="default"/>
      </w:rPr>
    </w:lvl>
    <w:lvl w:ilvl="7" w:tplc="0C090003" w:tentative="1">
      <w:start w:val="1"/>
      <w:numFmt w:val="bullet"/>
      <w:lvlText w:val="o"/>
      <w:lvlJc w:val="left"/>
      <w:pPr>
        <w:ind w:left="6650" w:hanging="360"/>
      </w:pPr>
      <w:rPr>
        <w:rFonts w:ascii="Courier New" w:hAnsi="Courier New" w:cs="Courier New" w:hint="default"/>
      </w:rPr>
    </w:lvl>
    <w:lvl w:ilvl="8" w:tplc="0C090005" w:tentative="1">
      <w:start w:val="1"/>
      <w:numFmt w:val="bullet"/>
      <w:lvlText w:val=""/>
      <w:lvlJc w:val="left"/>
      <w:pPr>
        <w:ind w:left="7370" w:hanging="360"/>
      </w:pPr>
      <w:rPr>
        <w:rFonts w:ascii="Wingdings" w:hAnsi="Wingdings" w:hint="default"/>
      </w:rPr>
    </w:lvl>
  </w:abstractNum>
  <w:abstractNum w:abstractNumId="9" w15:restartNumberingAfterBreak="0">
    <w:nsid w:val="764168D9"/>
    <w:multiLevelType w:val="hybridMultilevel"/>
    <w:tmpl w:val="11B81418"/>
    <w:lvl w:ilvl="0" w:tplc="0C090001">
      <w:start w:val="1"/>
      <w:numFmt w:val="bullet"/>
      <w:lvlText w:val=""/>
      <w:lvlJc w:val="left"/>
      <w:pPr>
        <w:ind w:left="890" w:hanging="360"/>
      </w:pPr>
      <w:rPr>
        <w:rFonts w:ascii="Symbol" w:hAnsi="Symbol" w:hint="default"/>
      </w:rPr>
    </w:lvl>
    <w:lvl w:ilvl="1" w:tplc="0C090003" w:tentative="1">
      <w:start w:val="1"/>
      <w:numFmt w:val="bullet"/>
      <w:lvlText w:val="o"/>
      <w:lvlJc w:val="left"/>
      <w:pPr>
        <w:ind w:left="1610" w:hanging="360"/>
      </w:pPr>
      <w:rPr>
        <w:rFonts w:ascii="Courier New" w:hAnsi="Courier New" w:cs="Courier New" w:hint="default"/>
      </w:rPr>
    </w:lvl>
    <w:lvl w:ilvl="2" w:tplc="0C090005" w:tentative="1">
      <w:start w:val="1"/>
      <w:numFmt w:val="bullet"/>
      <w:lvlText w:val=""/>
      <w:lvlJc w:val="left"/>
      <w:pPr>
        <w:ind w:left="2330" w:hanging="360"/>
      </w:pPr>
      <w:rPr>
        <w:rFonts w:ascii="Wingdings" w:hAnsi="Wingdings" w:hint="default"/>
      </w:rPr>
    </w:lvl>
    <w:lvl w:ilvl="3" w:tplc="0C090001" w:tentative="1">
      <w:start w:val="1"/>
      <w:numFmt w:val="bullet"/>
      <w:lvlText w:val=""/>
      <w:lvlJc w:val="left"/>
      <w:pPr>
        <w:ind w:left="3050" w:hanging="360"/>
      </w:pPr>
      <w:rPr>
        <w:rFonts w:ascii="Symbol" w:hAnsi="Symbol" w:hint="default"/>
      </w:rPr>
    </w:lvl>
    <w:lvl w:ilvl="4" w:tplc="0C090003" w:tentative="1">
      <w:start w:val="1"/>
      <w:numFmt w:val="bullet"/>
      <w:lvlText w:val="o"/>
      <w:lvlJc w:val="left"/>
      <w:pPr>
        <w:ind w:left="3770" w:hanging="360"/>
      </w:pPr>
      <w:rPr>
        <w:rFonts w:ascii="Courier New" w:hAnsi="Courier New" w:cs="Courier New" w:hint="default"/>
      </w:rPr>
    </w:lvl>
    <w:lvl w:ilvl="5" w:tplc="0C090005" w:tentative="1">
      <w:start w:val="1"/>
      <w:numFmt w:val="bullet"/>
      <w:lvlText w:val=""/>
      <w:lvlJc w:val="left"/>
      <w:pPr>
        <w:ind w:left="4490" w:hanging="360"/>
      </w:pPr>
      <w:rPr>
        <w:rFonts w:ascii="Wingdings" w:hAnsi="Wingdings" w:hint="default"/>
      </w:rPr>
    </w:lvl>
    <w:lvl w:ilvl="6" w:tplc="0C090001" w:tentative="1">
      <w:start w:val="1"/>
      <w:numFmt w:val="bullet"/>
      <w:lvlText w:val=""/>
      <w:lvlJc w:val="left"/>
      <w:pPr>
        <w:ind w:left="5210" w:hanging="360"/>
      </w:pPr>
      <w:rPr>
        <w:rFonts w:ascii="Symbol" w:hAnsi="Symbol" w:hint="default"/>
      </w:rPr>
    </w:lvl>
    <w:lvl w:ilvl="7" w:tplc="0C090003" w:tentative="1">
      <w:start w:val="1"/>
      <w:numFmt w:val="bullet"/>
      <w:lvlText w:val="o"/>
      <w:lvlJc w:val="left"/>
      <w:pPr>
        <w:ind w:left="5930" w:hanging="360"/>
      </w:pPr>
      <w:rPr>
        <w:rFonts w:ascii="Courier New" w:hAnsi="Courier New" w:cs="Courier New" w:hint="default"/>
      </w:rPr>
    </w:lvl>
    <w:lvl w:ilvl="8" w:tplc="0C090005" w:tentative="1">
      <w:start w:val="1"/>
      <w:numFmt w:val="bullet"/>
      <w:lvlText w:val=""/>
      <w:lvlJc w:val="left"/>
      <w:pPr>
        <w:ind w:left="6650" w:hanging="360"/>
      </w:pPr>
      <w:rPr>
        <w:rFonts w:ascii="Wingdings" w:hAnsi="Wingdings" w:hint="default"/>
      </w:rPr>
    </w:lvl>
  </w:abstractNum>
  <w:num w:numId="1" w16cid:durableId="1771897215">
    <w:abstractNumId w:val="1"/>
  </w:num>
  <w:num w:numId="2" w16cid:durableId="36857138">
    <w:abstractNumId w:val="0"/>
  </w:num>
  <w:num w:numId="3" w16cid:durableId="630939680">
    <w:abstractNumId w:val="4"/>
  </w:num>
  <w:num w:numId="4" w16cid:durableId="417138043">
    <w:abstractNumId w:val="4"/>
  </w:num>
  <w:num w:numId="5" w16cid:durableId="1066533912">
    <w:abstractNumId w:val="3"/>
  </w:num>
  <w:num w:numId="6" w16cid:durableId="33847099">
    <w:abstractNumId w:val="8"/>
  </w:num>
  <w:num w:numId="7" w16cid:durableId="344016042">
    <w:abstractNumId w:val="6"/>
  </w:num>
  <w:num w:numId="8" w16cid:durableId="835731779">
    <w:abstractNumId w:val="5"/>
  </w:num>
  <w:num w:numId="9" w16cid:durableId="1460490523">
    <w:abstractNumId w:val="2"/>
  </w:num>
  <w:num w:numId="10" w16cid:durableId="1587223519">
    <w:abstractNumId w:val="7"/>
  </w:num>
  <w:num w:numId="11" w16cid:durableId="20777022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embedSystemFonts/>
  <w:proofState w:spelling="clean" w:grammar="clean"/>
  <w:attachedTemplate r:id="rId1"/>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stylePaneSortMethod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B47"/>
    <w:rsid w:val="000069C2"/>
    <w:rsid w:val="00013A1C"/>
    <w:rsid w:val="000146AF"/>
    <w:rsid w:val="00016264"/>
    <w:rsid w:val="00016C69"/>
    <w:rsid w:val="000218C2"/>
    <w:rsid w:val="00024F68"/>
    <w:rsid w:val="000257CD"/>
    <w:rsid w:val="00026900"/>
    <w:rsid w:val="00027F4C"/>
    <w:rsid w:val="00030138"/>
    <w:rsid w:val="00030C34"/>
    <w:rsid w:val="0004030E"/>
    <w:rsid w:val="00042B48"/>
    <w:rsid w:val="000433EB"/>
    <w:rsid w:val="000473C6"/>
    <w:rsid w:val="00053B1A"/>
    <w:rsid w:val="00061569"/>
    <w:rsid w:val="0006490F"/>
    <w:rsid w:val="00064C0E"/>
    <w:rsid w:val="00066BCE"/>
    <w:rsid w:val="0006785B"/>
    <w:rsid w:val="00067883"/>
    <w:rsid w:val="000704CC"/>
    <w:rsid w:val="00077589"/>
    <w:rsid w:val="00081483"/>
    <w:rsid w:val="00082F65"/>
    <w:rsid w:val="00084849"/>
    <w:rsid w:val="000924C1"/>
    <w:rsid w:val="00092ED5"/>
    <w:rsid w:val="00094925"/>
    <w:rsid w:val="00095574"/>
    <w:rsid w:val="000956C4"/>
    <w:rsid w:val="00096D3E"/>
    <w:rsid w:val="000A0C13"/>
    <w:rsid w:val="000A2321"/>
    <w:rsid w:val="000A7D4D"/>
    <w:rsid w:val="000B3CBC"/>
    <w:rsid w:val="000B436A"/>
    <w:rsid w:val="000B56F3"/>
    <w:rsid w:val="000B79F4"/>
    <w:rsid w:val="000C0CD3"/>
    <w:rsid w:val="000C0EE8"/>
    <w:rsid w:val="000C544B"/>
    <w:rsid w:val="000C6434"/>
    <w:rsid w:val="000D58B3"/>
    <w:rsid w:val="000D5F7A"/>
    <w:rsid w:val="000D6B33"/>
    <w:rsid w:val="000D7128"/>
    <w:rsid w:val="000D764A"/>
    <w:rsid w:val="000E0428"/>
    <w:rsid w:val="000E6FA7"/>
    <w:rsid w:val="000F29A9"/>
    <w:rsid w:val="000F3760"/>
    <w:rsid w:val="000F40B5"/>
    <w:rsid w:val="000F6C30"/>
    <w:rsid w:val="00102612"/>
    <w:rsid w:val="0010775F"/>
    <w:rsid w:val="0011027D"/>
    <w:rsid w:val="00112403"/>
    <w:rsid w:val="0012349B"/>
    <w:rsid w:val="001314BA"/>
    <w:rsid w:val="001315A0"/>
    <w:rsid w:val="00133C36"/>
    <w:rsid w:val="001346FF"/>
    <w:rsid w:val="001366B3"/>
    <w:rsid w:val="001376A4"/>
    <w:rsid w:val="001436C8"/>
    <w:rsid w:val="00154662"/>
    <w:rsid w:val="0015557C"/>
    <w:rsid w:val="0015645B"/>
    <w:rsid w:val="00156DA3"/>
    <w:rsid w:val="0015727A"/>
    <w:rsid w:val="00160B02"/>
    <w:rsid w:val="001811FB"/>
    <w:rsid w:val="00185428"/>
    <w:rsid w:val="0018727E"/>
    <w:rsid w:val="00187B37"/>
    <w:rsid w:val="0019328D"/>
    <w:rsid w:val="00197087"/>
    <w:rsid w:val="00197155"/>
    <w:rsid w:val="001A3CBD"/>
    <w:rsid w:val="001B11F4"/>
    <w:rsid w:val="001B1EFA"/>
    <w:rsid w:val="001B5722"/>
    <w:rsid w:val="001B7046"/>
    <w:rsid w:val="001B7139"/>
    <w:rsid w:val="001C099B"/>
    <w:rsid w:val="001C3C9F"/>
    <w:rsid w:val="001C5897"/>
    <w:rsid w:val="001C709B"/>
    <w:rsid w:val="001D369D"/>
    <w:rsid w:val="001D38F5"/>
    <w:rsid w:val="001E7D2D"/>
    <w:rsid w:val="001F006D"/>
    <w:rsid w:val="001F1BFE"/>
    <w:rsid w:val="001F2853"/>
    <w:rsid w:val="001F4B5A"/>
    <w:rsid w:val="001F7513"/>
    <w:rsid w:val="0020146D"/>
    <w:rsid w:val="002032C0"/>
    <w:rsid w:val="002078A4"/>
    <w:rsid w:val="002125C7"/>
    <w:rsid w:val="00214862"/>
    <w:rsid w:val="00216AA4"/>
    <w:rsid w:val="00223A19"/>
    <w:rsid w:val="00225178"/>
    <w:rsid w:val="002307E2"/>
    <w:rsid w:val="00230D39"/>
    <w:rsid w:val="00233E0D"/>
    <w:rsid w:val="0023420C"/>
    <w:rsid w:val="00235C2C"/>
    <w:rsid w:val="00235F24"/>
    <w:rsid w:val="00243701"/>
    <w:rsid w:val="00245ADD"/>
    <w:rsid w:val="00246206"/>
    <w:rsid w:val="00247C44"/>
    <w:rsid w:val="00252FBB"/>
    <w:rsid w:val="00253D0D"/>
    <w:rsid w:val="002560AC"/>
    <w:rsid w:val="002564A4"/>
    <w:rsid w:val="00257CDD"/>
    <w:rsid w:val="002604DB"/>
    <w:rsid w:val="00262647"/>
    <w:rsid w:val="002628EE"/>
    <w:rsid w:val="00262D99"/>
    <w:rsid w:val="00264ADD"/>
    <w:rsid w:val="00273DCA"/>
    <w:rsid w:val="002818EE"/>
    <w:rsid w:val="00283953"/>
    <w:rsid w:val="00286114"/>
    <w:rsid w:val="0029070B"/>
    <w:rsid w:val="0029374A"/>
    <w:rsid w:val="00294861"/>
    <w:rsid w:val="002958EE"/>
    <w:rsid w:val="00296494"/>
    <w:rsid w:val="002A15AC"/>
    <w:rsid w:val="002A389E"/>
    <w:rsid w:val="002A7A5E"/>
    <w:rsid w:val="002B07A6"/>
    <w:rsid w:val="002B19FF"/>
    <w:rsid w:val="002B68BD"/>
    <w:rsid w:val="002B6B88"/>
    <w:rsid w:val="002B6DFC"/>
    <w:rsid w:val="002C14FD"/>
    <w:rsid w:val="002C2F82"/>
    <w:rsid w:val="002C43F6"/>
    <w:rsid w:val="002C50EA"/>
    <w:rsid w:val="002C57BF"/>
    <w:rsid w:val="002D1649"/>
    <w:rsid w:val="002D2D96"/>
    <w:rsid w:val="002D3834"/>
    <w:rsid w:val="002F3186"/>
    <w:rsid w:val="002F7015"/>
    <w:rsid w:val="002F7CF0"/>
    <w:rsid w:val="00300D8B"/>
    <w:rsid w:val="0030100C"/>
    <w:rsid w:val="00307FDD"/>
    <w:rsid w:val="003112EE"/>
    <w:rsid w:val="003170C0"/>
    <w:rsid w:val="00317C3D"/>
    <w:rsid w:val="00322FDC"/>
    <w:rsid w:val="0032587A"/>
    <w:rsid w:val="003267FF"/>
    <w:rsid w:val="00341E72"/>
    <w:rsid w:val="00344C3E"/>
    <w:rsid w:val="00345123"/>
    <w:rsid w:val="003451DF"/>
    <w:rsid w:val="00350BCB"/>
    <w:rsid w:val="00352685"/>
    <w:rsid w:val="003533FB"/>
    <w:rsid w:val="00353D7B"/>
    <w:rsid w:val="003543E3"/>
    <w:rsid w:val="0036339B"/>
    <w:rsid w:val="003649E3"/>
    <w:rsid w:val="0036668F"/>
    <w:rsid w:val="00367DCD"/>
    <w:rsid w:val="00371F0D"/>
    <w:rsid w:val="0037235D"/>
    <w:rsid w:val="00374398"/>
    <w:rsid w:val="00374424"/>
    <w:rsid w:val="00380980"/>
    <w:rsid w:val="00384EA5"/>
    <w:rsid w:val="0038703F"/>
    <w:rsid w:val="00390237"/>
    <w:rsid w:val="00392096"/>
    <w:rsid w:val="00392CCB"/>
    <w:rsid w:val="0039345B"/>
    <w:rsid w:val="0039572A"/>
    <w:rsid w:val="003967F9"/>
    <w:rsid w:val="003A1ED3"/>
    <w:rsid w:val="003A318B"/>
    <w:rsid w:val="003A347A"/>
    <w:rsid w:val="003A6F1C"/>
    <w:rsid w:val="003B2FF9"/>
    <w:rsid w:val="003B6C44"/>
    <w:rsid w:val="003C76EA"/>
    <w:rsid w:val="003D1CDF"/>
    <w:rsid w:val="003D293E"/>
    <w:rsid w:val="003D5696"/>
    <w:rsid w:val="003D7C49"/>
    <w:rsid w:val="003E1D3B"/>
    <w:rsid w:val="003E3134"/>
    <w:rsid w:val="003E4599"/>
    <w:rsid w:val="003F5EC5"/>
    <w:rsid w:val="00401C0F"/>
    <w:rsid w:val="0040413B"/>
    <w:rsid w:val="004041FC"/>
    <w:rsid w:val="00404346"/>
    <w:rsid w:val="004146C3"/>
    <w:rsid w:val="004213DD"/>
    <w:rsid w:val="00422CFD"/>
    <w:rsid w:val="00423751"/>
    <w:rsid w:val="00431EE2"/>
    <w:rsid w:val="00432937"/>
    <w:rsid w:val="0043367D"/>
    <w:rsid w:val="0043495E"/>
    <w:rsid w:val="00441AB1"/>
    <w:rsid w:val="00446946"/>
    <w:rsid w:val="0044756F"/>
    <w:rsid w:val="00453CB7"/>
    <w:rsid w:val="00456990"/>
    <w:rsid w:val="00463B95"/>
    <w:rsid w:val="00464C8A"/>
    <w:rsid w:val="00467390"/>
    <w:rsid w:val="004702A1"/>
    <w:rsid w:val="00471048"/>
    <w:rsid w:val="004738A2"/>
    <w:rsid w:val="00473AE9"/>
    <w:rsid w:val="004817F8"/>
    <w:rsid w:val="00484C9D"/>
    <w:rsid w:val="00486A42"/>
    <w:rsid w:val="00491DCD"/>
    <w:rsid w:val="004953CE"/>
    <w:rsid w:val="004A0A8F"/>
    <w:rsid w:val="004A3C5B"/>
    <w:rsid w:val="004B041B"/>
    <w:rsid w:val="004B568C"/>
    <w:rsid w:val="004B642C"/>
    <w:rsid w:val="004B6605"/>
    <w:rsid w:val="004C5105"/>
    <w:rsid w:val="004C64BE"/>
    <w:rsid w:val="004C7A03"/>
    <w:rsid w:val="004D182D"/>
    <w:rsid w:val="004D1D22"/>
    <w:rsid w:val="004D289A"/>
    <w:rsid w:val="004D33B6"/>
    <w:rsid w:val="004E2410"/>
    <w:rsid w:val="004E54BC"/>
    <w:rsid w:val="004E6DA9"/>
    <w:rsid w:val="004F0378"/>
    <w:rsid w:val="004F270D"/>
    <w:rsid w:val="004F2CD4"/>
    <w:rsid w:val="0050632F"/>
    <w:rsid w:val="00510FFF"/>
    <w:rsid w:val="0051137B"/>
    <w:rsid w:val="00512117"/>
    <w:rsid w:val="005175AD"/>
    <w:rsid w:val="00525B79"/>
    <w:rsid w:val="00525D21"/>
    <w:rsid w:val="00527C17"/>
    <w:rsid w:val="00532D33"/>
    <w:rsid w:val="005404A0"/>
    <w:rsid w:val="0054294B"/>
    <w:rsid w:val="00542C1B"/>
    <w:rsid w:val="00543DE0"/>
    <w:rsid w:val="00550195"/>
    <w:rsid w:val="00551EAA"/>
    <w:rsid w:val="00551F16"/>
    <w:rsid w:val="005534B5"/>
    <w:rsid w:val="0055362F"/>
    <w:rsid w:val="005608DE"/>
    <w:rsid w:val="00560F62"/>
    <w:rsid w:val="00561A59"/>
    <w:rsid w:val="00561E71"/>
    <w:rsid w:val="00564411"/>
    <w:rsid w:val="00566B57"/>
    <w:rsid w:val="00573D36"/>
    <w:rsid w:val="00574ACA"/>
    <w:rsid w:val="00577BBF"/>
    <w:rsid w:val="00577FB9"/>
    <w:rsid w:val="00582345"/>
    <w:rsid w:val="00585C11"/>
    <w:rsid w:val="005874B6"/>
    <w:rsid w:val="00587755"/>
    <w:rsid w:val="00587DCE"/>
    <w:rsid w:val="00592A02"/>
    <w:rsid w:val="00592EA1"/>
    <w:rsid w:val="00595440"/>
    <w:rsid w:val="00595811"/>
    <w:rsid w:val="00595C6F"/>
    <w:rsid w:val="005A61F2"/>
    <w:rsid w:val="005A6557"/>
    <w:rsid w:val="005B0E14"/>
    <w:rsid w:val="005B1A54"/>
    <w:rsid w:val="005B44B7"/>
    <w:rsid w:val="005C1550"/>
    <w:rsid w:val="005D298A"/>
    <w:rsid w:val="005D494F"/>
    <w:rsid w:val="005E15B5"/>
    <w:rsid w:val="005E1882"/>
    <w:rsid w:val="005E7551"/>
    <w:rsid w:val="005F3DE7"/>
    <w:rsid w:val="005F56BC"/>
    <w:rsid w:val="005F6A45"/>
    <w:rsid w:val="005F769F"/>
    <w:rsid w:val="00606E6F"/>
    <w:rsid w:val="006104C2"/>
    <w:rsid w:val="006137AE"/>
    <w:rsid w:val="00625751"/>
    <w:rsid w:val="006273D8"/>
    <w:rsid w:val="006407B9"/>
    <w:rsid w:val="0064427F"/>
    <w:rsid w:val="00651FF7"/>
    <w:rsid w:val="006533BE"/>
    <w:rsid w:val="006537A3"/>
    <w:rsid w:val="006547CD"/>
    <w:rsid w:val="00670241"/>
    <w:rsid w:val="00670E6E"/>
    <w:rsid w:val="00672465"/>
    <w:rsid w:val="0067360C"/>
    <w:rsid w:val="00674B14"/>
    <w:rsid w:val="00674C7E"/>
    <w:rsid w:val="0068227A"/>
    <w:rsid w:val="00682997"/>
    <w:rsid w:val="00683C9F"/>
    <w:rsid w:val="00691E7B"/>
    <w:rsid w:val="00693F4D"/>
    <w:rsid w:val="00696650"/>
    <w:rsid w:val="006A0241"/>
    <w:rsid w:val="006A0E35"/>
    <w:rsid w:val="006A1D32"/>
    <w:rsid w:val="006A1E7B"/>
    <w:rsid w:val="006B0F2B"/>
    <w:rsid w:val="006B2FE0"/>
    <w:rsid w:val="006B6737"/>
    <w:rsid w:val="006B6AD1"/>
    <w:rsid w:val="006B79A3"/>
    <w:rsid w:val="006B7DCA"/>
    <w:rsid w:val="006C0ECB"/>
    <w:rsid w:val="006C1496"/>
    <w:rsid w:val="006C419A"/>
    <w:rsid w:val="006C4746"/>
    <w:rsid w:val="006C5600"/>
    <w:rsid w:val="006D61DB"/>
    <w:rsid w:val="006D740E"/>
    <w:rsid w:val="006E0794"/>
    <w:rsid w:val="006E2224"/>
    <w:rsid w:val="006E273D"/>
    <w:rsid w:val="006E6676"/>
    <w:rsid w:val="006E7766"/>
    <w:rsid w:val="006E7BA2"/>
    <w:rsid w:val="006F1585"/>
    <w:rsid w:val="006F3373"/>
    <w:rsid w:val="006F3603"/>
    <w:rsid w:val="007047D7"/>
    <w:rsid w:val="00705E1E"/>
    <w:rsid w:val="0071128B"/>
    <w:rsid w:val="00713366"/>
    <w:rsid w:val="00714EE7"/>
    <w:rsid w:val="007156B5"/>
    <w:rsid w:val="007159A9"/>
    <w:rsid w:val="00715A3C"/>
    <w:rsid w:val="00715C7C"/>
    <w:rsid w:val="00717454"/>
    <w:rsid w:val="0072026C"/>
    <w:rsid w:val="00720A7B"/>
    <w:rsid w:val="007213C4"/>
    <w:rsid w:val="0072279D"/>
    <w:rsid w:val="0072360B"/>
    <w:rsid w:val="00726BA7"/>
    <w:rsid w:val="0072721C"/>
    <w:rsid w:val="00734A8B"/>
    <w:rsid w:val="00737DD6"/>
    <w:rsid w:val="00742890"/>
    <w:rsid w:val="007439F0"/>
    <w:rsid w:val="0074497F"/>
    <w:rsid w:val="00745F08"/>
    <w:rsid w:val="00750D17"/>
    <w:rsid w:val="00752399"/>
    <w:rsid w:val="0075424A"/>
    <w:rsid w:val="00755FFF"/>
    <w:rsid w:val="00756D49"/>
    <w:rsid w:val="0076065E"/>
    <w:rsid w:val="00761A26"/>
    <w:rsid w:val="007746E7"/>
    <w:rsid w:val="00774F3B"/>
    <w:rsid w:val="00776DEF"/>
    <w:rsid w:val="0077787C"/>
    <w:rsid w:val="00781CFD"/>
    <w:rsid w:val="00782CA2"/>
    <w:rsid w:val="0078460A"/>
    <w:rsid w:val="00785BF8"/>
    <w:rsid w:val="00786282"/>
    <w:rsid w:val="00786FF1"/>
    <w:rsid w:val="00791763"/>
    <w:rsid w:val="007976EB"/>
    <w:rsid w:val="007A2EF8"/>
    <w:rsid w:val="007A359A"/>
    <w:rsid w:val="007A5B0E"/>
    <w:rsid w:val="007A6918"/>
    <w:rsid w:val="007B435E"/>
    <w:rsid w:val="007C02D3"/>
    <w:rsid w:val="007C1588"/>
    <w:rsid w:val="007C34FF"/>
    <w:rsid w:val="007C37DE"/>
    <w:rsid w:val="007D3FD5"/>
    <w:rsid w:val="007D7D10"/>
    <w:rsid w:val="007E1B47"/>
    <w:rsid w:val="007E2AB9"/>
    <w:rsid w:val="007E46E2"/>
    <w:rsid w:val="007F0358"/>
    <w:rsid w:val="007F263A"/>
    <w:rsid w:val="007F530A"/>
    <w:rsid w:val="007F5762"/>
    <w:rsid w:val="007F6D1B"/>
    <w:rsid w:val="007F70DD"/>
    <w:rsid w:val="008063E7"/>
    <w:rsid w:val="00806E69"/>
    <w:rsid w:val="0081482F"/>
    <w:rsid w:val="00814D5D"/>
    <w:rsid w:val="00820A3B"/>
    <w:rsid w:val="008210EE"/>
    <w:rsid w:val="008275E9"/>
    <w:rsid w:val="0083096D"/>
    <w:rsid w:val="00830D01"/>
    <w:rsid w:val="008355B3"/>
    <w:rsid w:val="00835609"/>
    <w:rsid w:val="00846D0E"/>
    <w:rsid w:val="0085191C"/>
    <w:rsid w:val="008540CF"/>
    <w:rsid w:val="00862EE5"/>
    <w:rsid w:val="00870028"/>
    <w:rsid w:val="00870E40"/>
    <w:rsid w:val="0087140D"/>
    <w:rsid w:val="008746B5"/>
    <w:rsid w:val="008757B0"/>
    <w:rsid w:val="00877A36"/>
    <w:rsid w:val="00880644"/>
    <w:rsid w:val="00887E42"/>
    <w:rsid w:val="00890EBA"/>
    <w:rsid w:val="00891C11"/>
    <w:rsid w:val="00893304"/>
    <w:rsid w:val="00895E7A"/>
    <w:rsid w:val="00896C97"/>
    <w:rsid w:val="008A0741"/>
    <w:rsid w:val="008A0B56"/>
    <w:rsid w:val="008A2E84"/>
    <w:rsid w:val="008A562F"/>
    <w:rsid w:val="008A77C2"/>
    <w:rsid w:val="008A7D95"/>
    <w:rsid w:val="008A7E65"/>
    <w:rsid w:val="008B2F7E"/>
    <w:rsid w:val="008B5301"/>
    <w:rsid w:val="008C14BD"/>
    <w:rsid w:val="008C17FD"/>
    <w:rsid w:val="008C1F93"/>
    <w:rsid w:val="008C2AE0"/>
    <w:rsid w:val="008C3210"/>
    <w:rsid w:val="008C4248"/>
    <w:rsid w:val="008C74F3"/>
    <w:rsid w:val="008D423E"/>
    <w:rsid w:val="008D4333"/>
    <w:rsid w:val="008D6E81"/>
    <w:rsid w:val="008D714C"/>
    <w:rsid w:val="008E4F4E"/>
    <w:rsid w:val="008E6FFC"/>
    <w:rsid w:val="008E7A95"/>
    <w:rsid w:val="008F4D31"/>
    <w:rsid w:val="008F4F46"/>
    <w:rsid w:val="008F7B11"/>
    <w:rsid w:val="00900BF6"/>
    <w:rsid w:val="00900C27"/>
    <w:rsid w:val="00903090"/>
    <w:rsid w:val="00903845"/>
    <w:rsid w:val="00906B94"/>
    <w:rsid w:val="00906F5D"/>
    <w:rsid w:val="0090714C"/>
    <w:rsid w:val="00914AFF"/>
    <w:rsid w:val="009232C4"/>
    <w:rsid w:val="00927F8A"/>
    <w:rsid w:val="00930EDD"/>
    <w:rsid w:val="00931386"/>
    <w:rsid w:val="00942B12"/>
    <w:rsid w:val="00943462"/>
    <w:rsid w:val="00946ABE"/>
    <w:rsid w:val="00946AFF"/>
    <w:rsid w:val="0095249A"/>
    <w:rsid w:val="009528FD"/>
    <w:rsid w:val="00952F0E"/>
    <w:rsid w:val="00957D81"/>
    <w:rsid w:val="009677A2"/>
    <w:rsid w:val="0097364D"/>
    <w:rsid w:val="00974699"/>
    <w:rsid w:val="00974DA6"/>
    <w:rsid w:val="009753B7"/>
    <w:rsid w:val="009773C8"/>
    <w:rsid w:val="00980287"/>
    <w:rsid w:val="00980365"/>
    <w:rsid w:val="00986007"/>
    <w:rsid w:val="00986186"/>
    <w:rsid w:val="00986465"/>
    <w:rsid w:val="00991A4F"/>
    <w:rsid w:val="00994B65"/>
    <w:rsid w:val="00994FAE"/>
    <w:rsid w:val="00995E72"/>
    <w:rsid w:val="009A3840"/>
    <w:rsid w:val="009A51B8"/>
    <w:rsid w:val="009A7A1F"/>
    <w:rsid w:val="009B0705"/>
    <w:rsid w:val="009B3970"/>
    <w:rsid w:val="009B56A3"/>
    <w:rsid w:val="009B6CAD"/>
    <w:rsid w:val="009B7A0F"/>
    <w:rsid w:val="009C46DB"/>
    <w:rsid w:val="009C683F"/>
    <w:rsid w:val="009D2A48"/>
    <w:rsid w:val="009D435E"/>
    <w:rsid w:val="009D5372"/>
    <w:rsid w:val="009D53FD"/>
    <w:rsid w:val="009E0451"/>
    <w:rsid w:val="009E197E"/>
    <w:rsid w:val="009E41AD"/>
    <w:rsid w:val="009E4C50"/>
    <w:rsid w:val="009E5153"/>
    <w:rsid w:val="009E6643"/>
    <w:rsid w:val="009F21CB"/>
    <w:rsid w:val="009F23F3"/>
    <w:rsid w:val="009F2774"/>
    <w:rsid w:val="009F4346"/>
    <w:rsid w:val="009F5B42"/>
    <w:rsid w:val="00A0238C"/>
    <w:rsid w:val="00A11D0D"/>
    <w:rsid w:val="00A12643"/>
    <w:rsid w:val="00A16D19"/>
    <w:rsid w:val="00A2012C"/>
    <w:rsid w:val="00A227FD"/>
    <w:rsid w:val="00A24204"/>
    <w:rsid w:val="00A242B3"/>
    <w:rsid w:val="00A24F1D"/>
    <w:rsid w:val="00A25DFA"/>
    <w:rsid w:val="00A26A13"/>
    <w:rsid w:val="00A27784"/>
    <w:rsid w:val="00A27FAE"/>
    <w:rsid w:val="00A327F6"/>
    <w:rsid w:val="00A34077"/>
    <w:rsid w:val="00A363FF"/>
    <w:rsid w:val="00A407B2"/>
    <w:rsid w:val="00A44438"/>
    <w:rsid w:val="00A44BCD"/>
    <w:rsid w:val="00A46121"/>
    <w:rsid w:val="00A5145D"/>
    <w:rsid w:val="00A51845"/>
    <w:rsid w:val="00A5334F"/>
    <w:rsid w:val="00A5351D"/>
    <w:rsid w:val="00A6040C"/>
    <w:rsid w:val="00A62565"/>
    <w:rsid w:val="00A62F7D"/>
    <w:rsid w:val="00A713C4"/>
    <w:rsid w:val="00A71DBE"/>
    <w:rsid w:val="00A75491"/>
    <w:rsid w:val="00A863A3"/>
    <w:rsid w:val="00A944F7"/>
    <w:rsid w:val="00AA38F4"/>
    <w:rsid w:val="00AA46C6"/>
    <w:rsid w:val="00AA5CC1"/>
    <w:rsid w:val="00AB265A"/>
    <w:rsid w:val="00AB48F0"/>
    <w:rsid w:val="00AB4C9F"/>
    <w:rsid w:val="00AB65B8"/>
    <w:rsid w:val="00AB7C24"/>
    <w:rsid w:val="00AC2737"/>
    <w:rsid w:val="00AC3DCA"/>
    <w:rsid w:val="00AD3B4F"/>
    <w:rsid w:val="00AE1D6C"/>
    <w:rsid w:val="00AE2655"/>
    <w:rsid w:val="00AE40E9"/>
    <w:rsid w:val="00AF05E1"/>
    <w:rsid w:val="00AF22C8"/>
    <w:rsid w:val="00AF31EF"/>
    <w:rsid w:val="00B0441B"/>
    <w:rsid w:val="00B04D22"/>
    <w:rsid w:val="00B104D1"/>
    <w:rsid w:val="00B1395C"/>
    <w:rsid w:val="00B15B3B"/>
    <w:rsid w:val="00B16868"/>
    <w:rsid w:val="00B169AC"/>
    <w:rsid w:val="00B16E5E"/>
    <w:rsid w:val="00B215D2"/>
    <w:rsid w:val="00B2183B"/>
    <w:rsid w:val="00B378C5"/>
    <w:rsid w:val="00B40AB8"/>
    <w:rsid w:val="00B4177A"/>
    <w:rsid w:val="00B4186C"/>
    <w:rsid w:val="00B43D4B"/>
    <w:rsid w:val="00B456B1"/>
    <w:rsid w:val="00B45E0A"/>
    <w:rsid w:val="00B54804"/>
    <w:rsid w:val="00B548CE"/>
    <w:rsid w:val="00B55FEF"/>
    <w:rsid w:val="00B57EAB"/>
    <w:rsid w:val="00B71852"/>
    <w:rsid w:val="00B76AB8"/>
    <w:rsid w:val="00B76BB3"/>
    <w:rsid w:val="00B8198B"/>
    <w:rsid w:val="00B81FA1"/>
    <w:rsid w:val="00B83AC5"/>
    <w:rsid w:val="00B85591"/>
    <w:rsid w:val="00B876FE"/>
    <w:rsid w:val="00B87F6F"/>
    <w:rsid w:val="00BA254D"/>
    <w:rsid w:val="00BA32FF"/>
    <w:rsid w:val="00BA3758"/>
    <w:rsid w:val="00BA6544"/>
    <w:rsid w:val="00BB4278"/>
    <w:rsid w:val="00BB5E19"/>
    <w:rsid w:val="00BB78FD"/>
    <w:rsid w:val="00BC21E1"/>
    <w:rsid w:val="00BC28FA"/>
    <w:rsid w:val="00BC6A41"/>
    <w:rsid w:val="00BD18BB"/>
    <w:rsid w:val="00BD1CE8"/>
    <w:rsid w:val="00BE0409"/>
    <w:rsid w:val="00BE0BA3"/>
    <w:rsid w:val="00BE1BB8"/>
    <w:rsid w:val="00BE39EF"/>
    <w:rsid w:val="00BE5856"/>
    <w:rsid w:val="00BE672E"/>
    <w:rsid w:val="00BF1151"/>
    <w:rsid w:val="00BF15F3"/>
    <w:rsid w:val="00BF4D91"/>
    <w:rsid w:val="00BF5C80"/>
    <w:rsid w:val="00BF7C5E"/>
    <w:rsid w:val="00C01183"/>
    <w:rsid w:val="00C02336"/>
    <w:rsid w:val="00C04474"/>
    <w:rsid w:val="00C048E7"/>
    <w:rsid w:val="00C04F08"/>
    <w:rsid w:val="00C0540C"/>
    <w:rsid w:val="00C06813"/>
    <w:rsid w:val="00C07D40"/>
    <w:rsid w:val="00C1020A"/>
    <w:rsid w:val="00C11F9A"/>
    <w:rsid w:val="00C16B59"/>
    <w:rsid w:val="00C2021C"/>
    <w:rsid w:val="00C302D1"/>
    <w:rsid w:val="00C30F80"/>
    <w:rsid w:val="00C35484"/>
    <w:rsid w:val="00C367EE"/>
    <w:rsid w:val="00C37BDD"/>
    <w:rsid w:val="00C403A2"/>
    <w:rsid w:val="00C425DD"/>
    <w:rsid w:val="00C52F3D"/>
    <w:rsid w:val="00C53730"/>
    <w:rsid w:val="00C5379F"/>
    <w:rsid w:val="00C5798B"/>
    <w:rsid w:val="00C622F0"/>
    <w:rsid w:val="00C65CBB"/>
    <w:rsid w:val="00C705A1"/>
    <w:rsid w:val="00C70CF7"/>
    <w:rsid w:val="00C82B92"/>
    <w:rsid w:val="00C853E1"/>
    <w:rsid w:val="00C87990"/>
    <w:rsid w:val="00C915FE"/>
    <w:rsid w:val="00C91D97"/>
    <w:rsid w:val="00C959E0"/>
    <w:rsid w:val="00C962B6"/>
    <w:rsid w:val="00C97EF7"/>
    <w:rsid w:val="00CB0997"/>
    <w:rsid w:val="00CB3EA4"/>
    <w:rsid w:val="00CB73CD"/>
    <w:rsid w:val="00CC031B"/>
    <w:rsid w:val="00CC16DD"/>
    <w:rsid w:val="00CC48EA"/>
    <w:rsid w:val="00CC4C34"/>
    <w:rsid w:val="00CD0617"/>
    <w:rsid w:val="00CD096E"/>
    <w:rsid w:val="00CD176D"/>
    <w:rsid w:val="00CD2AD5"/>
    <w:rsid w:val="00CD38B4"/>
    <w:rsid w:val="00CE1CA7"/>
    <w:rsid w:val="00CE328B"/>
    <w:rsid w:val="00CE3AB5"/>
    <w:rsid w:val="00CE4F12"/>
    <w:rsid w:val="00CE4F2A"/>
    <w:rsid w:val="00CF1CEA"/>
    <w:rsid w:val="00CF2FB4"/>
    <w:rsid w:val="00CF738C"/>
    <w:rsid w:val="00D0045B"/>
    <w:rsid w:val="00D00B1E"/>
    <w:rsid w:val="00D01349"/>
    <w:rsid w:val="00D0137B"/>
    <w:rsid w:val="00D20F0B"/>
    <w:rsid w:val="00D225DE"/>
    <w:rsid w:val="00D22A3B"/>
    <w:rsid w:val="00D233B0"/>
    <w:rsid w:val="00D23A9B"/>
    <w:rsid w:val="00D25BEF"/>
    <w:rsid w:val="00D34C3B"/>
    <w:rsid w:val="00D356F8"/>
    <w:rsid w:val="00D37F83"/>
    <w:rsid w:val="00D4180D"/>
    <w:rsid w:val="00D43624"/>
    <w:rsid w:val="00D528CD"/>
    <w:rsid w:val="00D5295A"/>
    <w:rsid w:val="00D5683C"/>
    <w:rsid w:val="00D578A3"/>
    <w:rsid w:val="00D57F35"/>
    <w:rsid w:val="00D60ECF"/>
    <w:rsid w:val="00D669BD"/>
    <w:rsid w:val="00D7733D"/>
    <w:rsid w:val="00D83FFB"/>
    <w:rsid w:val="00D9166F"/>
    <w:rsid w:val="00D92012"/>
    <w:rsid w:val="00D92E96"/>
    <w:rsid w:val="00D94218"/>
    <w:rsid w:val="00D94783"/>
    <w:rsid w:val="00D96C71"/>
    <w:rsid w:val="00D97B8A"/>
    <w:rsid w:val="00DA0397"/>
    <w:rsid w:val="00DA0C28"/>
    <w:rsid w:val="00DA11AC"/>
    <w:rsid w:val="00DA2E5D"/>
    <w:rsid w:val="00DA4393"/>
    <w:rsid w:val="00DB131B"/>
    <w:rsid w:val="00DB2F31"/>
    <w:rsid w:val="00DC060A"/>
    <w:rsid w:val="00DC3AEE"/>
    <w:rsid w:val="00DC5EC2"/>
    <w:rsid w:val="00DC5F45"/>
    <w:rsid w:val="00DD011A"/>
    <w:rsid w:val="00DD5BB8"/>
    <w:rsid w:val="00DE014E"/>
    <w:rsid w:val="00DE0F18"/>
    <w:rsid w:val="00DE303E"/>
    <w:rsid w:val="00DE49A8"/>
    <w:rsid w:val="00DE6500"/>
    <w:rsid w:val="00DF3EF8"/>
    <w:rsid w:val="00DF6935"/>
    <w:rsid w:val="00E01314"/>
    <w:rsid w:val="00E02B0B"/>
    <w:rsid w:val="00E03748"/>
    <w:rsid w:val="00E04866"/>
    <w:rsid w:val="00E0729F"/>
    <w:rsid w:val="00E073C6"/>
    <w:rsid w:val="00E12D0D"/>
    <w:rsid w:val="00E132DD"/>
    <w:rsid w:val="00E14143"/>
    <w:rsid w:val="00E155C6"/>
    <w:rsid w:val="00E15EF6"/>
    <w:rsid w:val="00E20AAF"/>
    <w:rsid w:val="00E24BCB"/>
    <w:rsid w:val="00E30C15"/>
    <w:rsid w:val="00E34258"/>
    <w:rsid w:val="00E34C3C"/>
    <w:rsid w:val="00E34FA4"/>
    <w:rsid w:val="00E37623"/>
    <w:rsid w:val="00E37D63"/>
    <w:rsid w:val="00E40B53"/>
    <w:rsid w:val="00E41455"/>
    <w:rsid w:val="00E4227F"/>
    <w:rsid w:val="00E474ED"/>
    <w:rsid w:val="00E475D3"/>
    <w:rsid w:val="00E507FA"/>
    <w:rsid w:val="00E55DA7"/>
    <w:rsid w:val="00E5627B"/>
    <w:rsid w:val="00E61E3F"/>
    <w:rsid w:val="00E63A7F"/>
    <w:rsid w:val="00E719F4"/>
    <w:rsid w:val="00E7783C"/>
    <w:rsid w:val="00E8226B"/>
    <w:rsid w:val="00E82CE7"/>
    <w:rsid w:val="00E91476"/>
    <w:rsid w:val="00E94D8A"/>
    <w:rsid w:val="00E9609B"/>
    <w:rsid w:val="00E9619D"/>
    <w:rsid w:val="00E97402"/>
    <w:rsid w:val="00EA315B"/>
    <w:rsid w:val="00EA4F90"/>
    <w:rsid w:val="00EB6AD9"/>
    <w:rsid w:val="00EC2522"/>
    <w:rsid w:val="00ED08DC"/>
    <w:rsid w:val="00ED1343"/>
    <w:rsid w:val="00ED13A6"/>
    <w:rsid w:val="00ED2446"/>
    <w:rsid w:val="00ED3B51"/>
    <w:rsid w:val="00ED7B87"/>
    <w:rsid w:val="00EE02B8"/>
    <w:rsid w:val="00EE34D6"/>
    <w:rsid w:val="00EF008E"/>
    <w:rsid w:val="00EF0495"/>
    <w:rsid w:val="00EF0A2B"/>
    <w:rsid w:val="00EF498A"/>
    <w:rsid w:val="00EF763D"/>
    <w:rsid w:val="00F01A49"/>
    <w:rsid w:val="00F0352D"/>
    <w:rsid w:val="00F0527A"/>
    <w:rsid w:val="00F12F60"/>
    <w:rsid w:val="00F1447D"/>
    <w:rsid w:val="00F203D5"/>
    <w:rsid w:val="00F232B1"/>
    <w:rsid w:val="00F2603A"/>
    <w:rsid w:val="00F316C6"/>
    <w:rsid w:val="00F33961"/>
    <w:rsid w:val="00F34585"/>
    <w:rsid w:val="00F41053"/>
    <w:rsid w:val="00F4351E"/>
    <w:rsid w:val="00F44266"/>
    <w:rsid w:val="00F5738D"/>
    <w:rsid w:val="00F57DD3"/>
    <w:rsid w:val="00F61F0D"/>
    <w:rsid w:val="00F636D2"/>
    <w:rsid w:val="00F70800"/>
    <w:rsid w:val="00F70D2F"/>
    <w:rsid w:val="00F70FD0"/>
    <w:rsid w:val="00F73E42"/>
    <w:rsid w:val="00F749B5"/>
    <w:rsid w:val="00F74ECE"/>
    <w:rsid w:val="00F7541E"/>
    <w:rsid w:val="00F76C4E"/>
    <w:rsid w:val="00F779F2"/>
    <w:rsid w:val="00F77CDC"/>
    <w:rsid w:val="00F861A6"/>
    <w:rsid w:val="00F87BF6"/>
    <w:rsid w:val="00F95FA3"/>
    <w:rsid w:val="00FA0105"/>
    <w:rsid w:val="00FA21FA"/>
    <w:rsid w:val="00FB26F2"/>
    <w:rsid w:val="00FB4639"/>
    <w:rsid w:val="00FB6AF5"/>
    <w:rsid w:val="00FB6BEC"/>
    <w:rsid w:val="00FC0CA5"/>
    <w:rsid w:val="00FC3202"/>
    <w:rsid w:val="00FD201F"/>
    <w:rsid w:val="00FD444A"/>
    <w:rsid w:val="00FD481A"/>
    <w:rsid w:val="00FE0EE8"/>
    <w:rsid w:val="00FE41B4"/>
    <w:rsid w:val="00FF233C"/>
    <w:rsid w:val="00FF3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EB9D4AF"/>
  <w15:chartTrackingRefBased/>
  <w15:docId w15:val="{0EEDCD30-E6B5-4A42-AECA-0E067FB81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5A0"/>
    <w:rPr>
      <w:lang w:val="en-AU"/>
    </w:rPr>
  </w:style>
  <w:style w:type="paragraph" w:styleId="Heading1">
    <w:name w:val="heading 1"/>
    <w:basedOn w:val="Normal"/>
    <w:next w:val="Normal"/>
    <w:link w:val="Heading1Char"/>
    <w:uiPriority w:val="9"/>
    <w:qFormat/>
    <w:rsid w:val="00FE41B4"/>
    <w:pPr>
      <w:spacing w:before="480" w:after="480"/>
      <w:jc w:val="center"/>
      <w:outlineLvl w:val="0"/>
    </w:pPr>
    <w:rPr>
      <w:rFonts w:ascii="Times New Roman" w:hAnsi="Times New Roman"/>
      <w:caps/>
    </w:rPr>
  </w:style>
  <w:style w:type="paragraph" w:styleId="Heading2">
    <w:name w:val="heading 2"/>
    <w:basedOn w:val="Normal"/>
    <w:next w:val="Normal"/>
    <w:link w:val="Heading2Char"/>
    <w:uiPriority w:val="9"/>
    <w:qFormat/>
    <w:rsid w:val="00B55FEF"/>
    <w:pPr>
      <w:keepNext/>
      <w:keepLines/>
      <w:spacing w:before="40"/>
      <w:outlineLvl w:val="1"/>
    </w:pPr>
    <w:rPr>
      <w:rFonts w:asciiTheme="majorHAnsi" w:eastAsiaTheme="majorEastAsia" w:hAnsiTheme="majorHAnsi" w:cstheme="majorBidi"/>
      <w:caps/>
      <w:szCs w:val="26"/>
    </w:rPr>
  </w:style>
  <w:style w:type="paragraph" w:styleId="Heading3">
    <w:name w:val="heading 3"/>
    <w:basedOn w:val="Normal"/>
    <w:next w:val="Normal"/>
    <w:link w:val="Heading3Char"/>
    <w:uiPriority w:val="9"/>
    <w:semiHidden/>
    <w:qFormat/>
    <w:rsid w:val="00A16D19"/>
    <w:pPr>
      <w:keepNext/>
      <w:keepLines/>
      <w:spacing w:before="40"/>
      <w:outlineLvl w:val="2"/>
    </w:pPr>
    <w:rPr>
      <w:rFonts w:asciiTheme="majorHAnsi" w:eastAsiaTheme="majorEastAsia" w:hAnsiTheme="majorHAnsi" w:cstheme="majorBidi"/>
      <w:color w:val="68230B" w:themeColor="accent1" w:themeShade="7F"/>
    </w:rPr>
  </w:style>
  <w:style w:type="paragraph" w:styleId="Heading4">
    <w:name w:val="heading 4"/>
    <w:basedOn w:val="Normal"/>
    <w:next w:val="Normal"/>
    <w:link w:val="Heading4Char"/>
    <w:uiPriority w:val="9"/>
    <w:semiHidden/>
    <w:qFormat/>
    <w:rsid w:val="00A16D19"/>
    <w:pPr>
      <w:keepNext/>
      <w:keepLines/>
      <w:spacing w:before="40"/>
      <w:outlineLvl w:val="3"/>
    </w:pPr>
    <w:rPr>
      <w:rFonts w:asciiTheme="majorHAnsi" w:eastAsiaTheme="majorEastAsia" w:hAnsiTheme="majorHAnsi" w:cstheme="majorBidi"/>
      <w:i/>
      <w:iCs/>
      <w:color w:val="9D3511" w:themeColor="accent1" w:themeShade="BF"/>
    </w:rPr>
  </w:style>
  <w:style w:type="paragraph" w:styleId="Heading5">
    <w:name w:val="heading 5"/>
    <w:basedOn w:val="Normal"/>
    <w:next w:val="Normal"/>
    <w:link w:val="Heading5Char"/>
    <w:uiPriority w:val="9"/>
    <w:semiHidden/>
    <w:qFormat/>
    <w:rsid w:val="005F769F"/>
    <w:pPr>
      <w:keepNext/>
      <w:keepLines/>
      <w:spacing w:before="40"/>
      <w:outlineLvl w:val="4"/>
    </w:pPr>
    <w:rPr>
      <w:rFonts w:asciiTheme="majorHAnsi" w:eastAsiaTheme="majorEastAsia" w:hAnsiTheme="majorHAnsi" w:cstheme="majorBidi"/>
      <w:color w:val="9D351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semiHidden/>
    <w:pPr>
      <w:keepNext/>
      <w:spacing w:before="240" w:after="120"/>
    </w:pPr>
    <w:rPr>
      <w:rFonts w:ascii="Liberation Sans" w:eastAsia="PingFang SC" w:hAnsi="Liberation Sans" w:cs="Arial Unicode MS"/>
      <w:sz w:val="28"/>
      <w:szCs w:val="28"/>
    </w:rPr>
  </w:style>
  <w:style w:type="paragraph" w:styleId="BodyText">
    <w:name w:val="Body Text"/>
    <w:basedOn w:val="Normal"/>
    <w:semiHidden/>
    <w:pPr>
      <w:spacing w:after="140" w:line="276" w:lineRule="auto"/>
    </w:pPr>
  </w:style>
  <w:style w:type="paragraph" w:styleId="List">
    <w:name w:val="List"/>
    <w:basedOn w:val="BodyText"/>
    <w:semiHidden/>
    <w:rPr>
      <w:rFonts w:cs="Arial Unicode MS"/>
    </w:rPr>
  </w:style>
  <w:style w:type="paragraph" w:styleId="Caption">
    <w:name w:val="caption"/>
    <w:basedOn w:val="Normal"/>
    <w:semiHidden/>
    <w:qFormat/>
    <w:pPr>
      <w:suppressLineNumbers/>
      <w:spacing w:before="120" w:after="120"/>
    </w:pPr>
    <w:rPr>
      <w:rFonts w:cs="Arial Unicode MS"/>
      <w:i/>
      <w:iCs/>
    </w:rPr>
  </w:style>
  <w:style w:type="paragraph" w:customStyle="1" w:styleId="Index">
    <w:name w:val="Index"/>
    <w:basedOn w:val="Normal"/>
    <w:semiHidden/>
    <w:pPr>
      <w:suppressLineNumbers/>
    </w:pPr>
    <w:rPr>
      <w:rFonts w:cs="Arial Unicode MS"/>
    </w:rPr>
  </w:style>
  <w:style w:type="paragraph" w:styleId="Footer">
    <w:name w:val="footer"/>
    <w:basedOn w:val="Normal"/>
    <w:rsid w:val="00DA2E5D"/>
    <w:pPr>
      <w:suppressLineNumbers/>
      <w:tabs>
        <w:tab w:val="center" w:pos="4819"/>
        <w:tab w:val="right" w:pos="9638"/>
      </w:tabs>
      <w:spacing w:line="240" w:lineRule="auto"/>
      <w:jc w:val="center"/>
    </w:pPr>
  </w:style>
  <w:style w:type="paragraph" w:styleId="BalloonText">
    <w:name w:val="Balloon Text"/>
    <w:basedOn w:val="Normal"/>
    <w:link w:val="BalloonTextChar"/>
    <w:uiPriority w:val="99"/>
    <w:semiHidden/>
    <w:unhideWhenUsed/>
    <w:rsid w:val="000F40B5"/>
    <w:rPr>
      <w:rFonts w:ascii="Segoe UI" w:hAnsi="Segoe UI" w:cs="Mangal"/>
      <w:sz w:val="18"/>
      <w:szCs w:val="16"/>
    </w:rPr>
  </w:style>
  <w:style w:type="character" w:customStyle="1" w:styleId="BalloonTextChar">
    <w:name w:val="Balloon Text Char"/>
    <w:basedOn w:val="DefaultParagraphFont"/>
    <w:link w:val="BalloonText"/>
    <w:uiPriority w:val="99"/>
    <w:semiHidden/>
    <w:rsid w:val="000F40B5"/>
    <w:rPr>
      <w:rFonts w:ascii="Segoe UI" w:eastAsia="Songti SC" w:hAnsi="Segoe UI" w:cs="Mangal"/>
      <w:kern w:val="2"/>
      <w:sz w:val="18"/>
      <w:szCs w:val="16"/>
      <w:lang w:val="en-IN" w:eastAsia="zh-CN" w:bidi="hi-IN"/>
    </w:rPr>
  </w:style>
  <w:style w:type="paragraph" w:customStyle="1" w:styleId="TipText">
    <w:name w:val="Tip Text"/>
    <w:basedOn w:val="Normal"/>
    <w:qFormat/>
    <w:rsid w:val="00AE40E9"/>
    <w:pPr>
      <w:spacing w:after="160" w:line="252" w:lineRule="auto"/>
    </w:pPr>
    <w:rPr>
      <w:rFonts w:ascii="Calibri" w:hAnsi="Calibri"/>
      <w:color w:val="3465A4"/>
    </w:rPr>
  </w:style>
  <w:style w:type="paragraph" w:customStyle="1" w:styleId="TipTextBullet">
    <w:name w:val="Tip Text Bullet"/>
    <w:basedOn w:val="Normal"/>
    <w:qFormat/>
    <w:rsid w:val="00C622F0"/>
    <w:pPr>
      <w:numPr>
        <w:numId w:val="4"/>
      </w:numPr>
      <w:spacing w:after="120" w:line="252" w:lineRule="auto"/>
    </w:pPr>
    <w:rPr>
      <w:rFonts w:ascii="Calibri" w:hAnsi="Calibri"/>
      <w:color w:val="3465A4"/>
    </w:rPr>
  </w:style>
  <w:style w:type="paragraph" w:customStyle="1" w:styleId="TipTextBullet2">
    <w:name w:val="Tip Text Bullet 2"/>
    <w:basedOn w:val="TipTextBullet"/>
    <w:semiHidden/>
    <w:qFormat/>
    <w:rsid w:val="00C622F0"/>
    <w:pPr>
      <w:numPr>
        <w:ilvl w:val="1"/>
      </w:numPr>
    </w:pPr>
  </w:style>
  <w:style w:type="character" w:styleId="PlaceholderText">
    <w:name w:val="Placeholder Text"/>
    <w:basedOn w:val="DefaultParagraphFont"/>
    <w:uiPriority w:val="99"/>
    <w:semiHidden/>
    <w:rsid w:val="00AE40E9"/>
    <w:rPr>
      <w:color w:val="808080"/>
    </w:rPr>
  </w:style>
  <w:style w:type="paragraph" w:styleId="Title">
    <w:name w:val="Title"/>
    <w:basedOn w:val="Normal"/>
    <w:next w:val="Normal"/>
    <w:link w:val="TitleChar"/>
    <w:uiPriority w:val="10"/>
    <w:qFormat/>
    <w:rsid w:val="006407B9"/>
    <w:pPr>
      <w:spacing w:before="480" w:after="480" w:line="240" w:lineRule="auto"/>
      <w:jc w:val="center"/>
    </w:pPr>
    <w:rPr>
      <w:rFonts w:ascii="Times New Roman" w:hAnsi="Times New Roman"/>
      <w:caps/>
    </w:rPr>
  </w:style>
  <w:style w:type="character" w:customStyle="1" w:styleId="TitleChar">
    <w:name w:val="Title Char"/>
    <w:basedOn w:val="DefaultParagraphFont"/>
    <w:link w:val="Title"/>
    <w:uiPriority w:val="10"/>
    <w:rsid w:val="006407B9"/>
    <w:rPr>
      <w:rFonts w:ascii="Times New Roman" w:hAnsi="Times New Roman"/>
      <w:caps/>
    </w:rPr>
  </w:style>
  <w:style w:type="paragraph" w:customStyle="1" w:styleId="AuthorName">
    <w:name w:val="Author Name"/>
    <w:basedOn w:val="Normal"/>
    <w:qFormat/>
    <w:rsid w:val="00AE40E9"/>
    <w:pPr>
      <w:jc w:val="center"/>
    </w:pPr>
    <w:rPr>
      <w:rFonts w:asciiTheme="majorHAnsi" w:hAnsiTheme="majorHAnsi"/>
    </w:rPr>
  </w:style>
  <w:style w:type="paragraph" w:customStyle="1" w:styleId="AuthorInfo">
    <w:name w:val="Author Info"/>
    <w:basedOn w:val="Normal"/>
    <w:qFormat/>
    <w:rsid w:val="00AE40E9"/>
    <w:pPr>
      <w:jc w:val="right"/>
    </w:pPr>
  </w:style>
  <w:style w:type="paragraph" w:styleId="Header">
    <w:name w:val="header"/>
    <w:basedOn w:val="Normal"/>
    <w:link w:val="HeaderChar"/>
    <w:uiPriority w:val="99"/>
    <w:rsid w:val="00B76BB3"/>
    <w:pPr>
      <w:tabs>
        <w:tab w:val="center" w:pos="4680"/>
        <w:tab w:val="right" w:pos="9360"/>
      </w:tabs>
      <w:spacing w:line="240" w:lineRule="auto"/>
      <w:jc w:val="right"/>
    </w:pPr>
    <w:rPr>
      <w:caps/>
      <w:sz w:val="18"/>
    </w:rPr>
  </w:style>
  <w:style w:type="character" w:customStyle="1" w:styleId="HeaderChar">
    <w:name w:val="Header Char"/>
    <w:basedOn w:val="DefaultParagraphFont"/>
    <w:link w:val="Header"/>
    <w:uiPriority w:val="99"/>
    <w:rsid w:val="001315A0"/>
    <w:rPr>
      <w:caps/>
      <w:sz w:val="18"/>
    </w:rPr>
  </w:style>
  <w:style w:type="paragraph" w:styleId="NoSpacing">
    <w:name w:val="No Spacing"/>
    <w:uiPriority w:val="1"/>
    <w:semiHidden/>
    <w:qFormat/>
    <w:rsid w:val="00AE40E9"/>
    <w:pPr>
      <w:spacing w:line="192" w:lineRule="auto"/>
    </w:pPr>
  </w:style>
  <w:style w:type="character" w:customStyle="1" w:styleId="Heading1Char">
    <w:name w:val="Heading 1 Char"/>
    <w:basedOn w:val="DefaultParagraphFont"/>
    <w:link w:val="Heading1"/>
    <w:uiPriority w:val="9"/>
    <w:rsid w:val="00FE41B4"/>
    <w:rPr>
      <w:rFonts w:ascii="Times New Roman" w:hAnsi="Times New Roman"/>
      <w:caps/>
    </w:rPr>
  </w:style>
  <w:style w:type="paragraph" w:styleId="TOCHeading">
    <w:name w:val="TOC Heading"/>
    <w:basedOn w:val="Normal"/>
    <w:next w:val="Normal"/>
    <w:uiPriority w:val="39"/>
    <w:qFormat/>
    <w:rsid w:val="00B76BB3"/>
    <w:pPr>
      <w:jc w:val="center"/>
    </w:pPr>
    <w:rPr>
      <w:rFonts w:ascii="Times New Roman" w:hAnsi="Times New Roman"/>
    </w:rPr>
  </w:style>
  <w:style w:type="paragraph" w:styleId="NormalIndent">
    <w:name w:val="Normal Indent"/>
    <w:basedOn w:val="Normal"/>
    <w:uiPriority w:val="99"/>
    <w:rsid w:val="002078A4"/>
    <w:pPr>
      <w:ind w:firstLine="720"/>
    </w:pPr>
  </w:style>
  <w:style w:type="paragraph" w:customStyle="1" w:styleId="NewScene">
    <w:name w:val="New Scene"/>
    <w:basedOn w:val="Normal"/>
    <w:qFormat/>
    <w:rsid w:val="00B548CE"/>
    <w:pPr>
      <w:spacing w:before="240" w:after="120"/>
      <w:jc w:val="center"/>
    </w:pPr>
  </w:style>
  <w:style w:type="paragraph" w:customStyle="1" w:styleId="End">
    <w:name w:val="End"/>
    <w:basedOn w:val="Normal"/>
    <w:qFormat/>
    <w:rsid w:val="00463B95"/>
    <w:pPr>
      <w:jc w:val="center"/>
    </w:pPr>
    <w:rPr>
      <w:rFonts w:ascii="Times New Roman" w:hAnsi="Times New Roman"/>
    </w:rPr>
  </w:style>
  <w:style w:type="character" w:customStyle="1" w:styleId="Heading2Char">
    <w:name w:val="Heading 2 Char"/>
    <w:basedOn w:val="DefaultParagraphFont"/>
    <w:link w:val="Heading2"/>
    <w:uiPriority w:val="9"/>
    <w:rsid w:val="00B55FEF"/>
    <w:rPr>
      <w:rFonts w:asciiTheme="majorHAnsi" w:eastAsiaTheme="majorEastAsia" w:hAnsiTheme="majorHAnsi" w:cstheme="majorBidi"/>
      <w:caps/>
      <w:szCs w:val="26"/>
    </w:rPr>
  </w:style>
  <w:style w:type="paragraph" w:styleId="TOC1">
    <w:name w:val="toc 1"/>
    <w:basedOn w:val="Normal"/>
    <w:next w:val="Normal"/>
    <w:autoRedefine/>
    <w:uiPriority w:val="39"/>
    <w:rsid w:val="00DA2E5D"/>
    <w:pPr>
      <w:spacing w:after="100"/>
    </w:pPr>
  </w:style>
  <w:style w:type="paragraph" w:styleId="TOC2">
    <w:name w:val="toc 2"/>
    <w:basedOn w:val="Normal"/>
    <w:next w:val="Normal"/>
    <w:autoRedefine/>
    <w:uiPriority w:val="39"/>
    <w:rsid w:val="00D01349"/>
    <w:pPr>
      <w:tabs>
        <w:tab w:val="right" w:leader="dot" w:pos="6941"/>
      </w:tabs>
      <w:spacing w:line="240" w:lineRule="auto"/>
      <w:ind w:left="240"/>
    </w:pPr>
    <w:rPr>
      <w:noProof/>
    </w:rPr>
  </w:style>
  <w:style w:type="character" w:styleId="Hyperlink">
    <w:name w:val="Hyperlink"/>
    <w:basedOn w:val="DefaultParagraphFont"/>
    <w:uiPriority w:val="99"/>
    <w:rsid w:val="005C1550"/>
    <w:rPr>
      <w:color w:val="auto"/>
      <w:u w:val="single"/>
    </w:rPr>
  </w:style>
  <w:style w:type="paragraph" w:styleId="NormalWeb">
    <w:name w:val="Normal (Web)"/>
    <w:basedOn w:val="Normal"/>
    <w:uiPriority w:val="99"/>
    <w:semiHidden/>
    <w:unhideWhenUsed/>
    <w:rsid w:val="000C0EE8"/>
    <w:rPr>
      <w:rFonts w:ascii="Times New Roman" w:hAnsi="Times New Roman"/>
    </w:rPr>
  </w:style>
  <w:style w:type="paragraph" w:customStyle="1" w:styleId="TitlePageTitle">
    <w:name w:val="Title Page Title"/>
    <w:basedOn w:val="Normal"/>
    <w:qFormat/>
    <w:rsid w:val="00BD1CE8"/>
    <w:pPr>
      <w:spacing w:before="2040" w:line="240" w:lineRule="auto"/>
    </w:pPr>
    <w:rPr>
      <w:rFonts w:ascii="Times New Roman" w:hAnsi="Times New Roman"/>
      <w:color w:val="422E2E" w:themeColor="accent6" w:themeShade="80"/>
      <w:sz w:val="144"/>
    </w:rPr>
  </w:style>
  <w:style w:type="paragraph" w:customStyle="1" w:styleId="TitlePageAuthorsName">
    <w:name w:val="Title Page Authors Name"/>
    <w:basedOn w:val="AuthorInfo"/>
    <w:qFormat/>
    <w:rsid w:val="002B07A6"/>
    <w:pPr>
      <w:spacing w:line="240" w:lineRule="auto"/>
      <w:jc w:val="left"/>
    </w:pPr>
    <w:rPr>
      <w:rFonts w:ascii="Calibri" w:hAnsi="Calibri"/>
      <w:sz w:val="36"/>
    </w:rPr>
  </w:style>
  <w:style w:type="character" w:customStyle="1" w:styleId="UnresolvedMention1">
    <w:name w:val="Unresolved Mention1"/>
    <w:basedOn w:val="DefaultParagraphFont"/>
    <w:uiPriority w:val="99"/>
    <w:semiHidden/>
    <w:unhideWhenUsed/>
    <w:rsid w:val="00C0540C"/>
    <w:rPr>
      <w:color w:val="605E5C"/>
      <w:shd w:val="clear" w:color="auto" w:fill="E1DFDD"/>
    </w:rPr>
  </w:style>
  <w:style w:type="table" w:styleId="TableGrid">
    <w:name w:val="Table Grid"/>
    <w:basedOn w:val="TableNormal"/>
    <w:uiPriority w:val="39"/>
    <w:rsid w:val="00EF049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407B2"/>
    <w:pPr>
      <w:numPr>
        <w:ilvl w:val="1"/>
      </w:numPr>
      <w:spacing w:after="160" w:line="259" w:lineRule="auto"/>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407B2"/>
    <w:rPr>
      <w:rFonts w:eastAsiaTheme="minorEastAsia"/>
      <w:color w:val="5A5A5A" w:themeColor="text1" w:themeTint="A5"/>
      <w:spacing w:val="15"/>
      <w:sz w:val="22"/>
      <w:szCs w:val="22"/>
    </w:rPr>
  </w:style>
  <w:style w:type="paragraph" w:customStyle="1" w:styleId="Normal1">
    <w:name w:val="Normal1"/>
    <w:basedOn w:val="Normal"/>
    <w:link w:val="Normal1Char"/>
    <w:qFormat/>
    <w:rsid w:val="00F87BF6"/>
    <w:pPr>
      <w:spacing w:afterLines="120" w:after="288" w:line="240" w:lineRule="auto"/>
      <w:ind w:left="170" w:firstLine="720"/>
      <w:jc w:val="both"/>
    </w:pPr>
    <w:rPr>
      <w:sz w:val="20"/>
    </w:rPr>
  </w:style>
  <w:style w:type="character" w:customStyle="1" w:styleId="Normal1Char">
    <w:name w:val="Normal1 Char"/>
    <w:basedOn w:val="DefaultParagraphFont"/>
    <w:link w:val="Normal1"/>
    <w:rsid w:val="00F87BF6"/>
    <w:rPr>
      <w:sz w:val="20"/>
    </w:rPr>
  </w:style>
  <w:style w:type="character" w:customStyle="1" w:styleId="Heading3Char">
    <w:name w:val="Heading 3 Char"/>
    <w:basedOn w:val="DefaultParagraphFont"/>
    <w:link w:val="Heading3"/>
    <w:uiPriority w:val="9"/>
    <w:semiHidden/>
    <w:rsid w:val="00A16D19"/>
    <w:rPr>
      <w:rFonts w:asciiTheme="majorHAnsi" w:eastAsiaTheme="majorEastAsia" w:hAnsiTheme="majorHAnsi" w:cstheme="majorBidi"/>
      <w:color w:val="68230B" w:themeColor="accent1" w:themeShade="7F"/>
    </w:rPr>
  </w:style>
  <w:style w:type="character" w:customStyle="1" w:styleId="Heading4Char">
    <w:name w:val="Heading 4 Char"/>
    <w:basedOn w:val="DefaultParagraphFont"/>
    <w:link w:val="Heading4"/>
    <w:uiPriority w:val="9"/>
    <w:semiHidden/>
    <w:rsid w:val="00A16D19"/>
    <w:rPr>
      <w:rFonts w:asciiTheme="majorHAnsi" w:eastAsiaTheme="majorEastAsia" w:hAnsiTheme="majorHAnsi" w:cstheme="majorBidi"/>
      <w:i/>
      <w:iCs/>
      <w:color w:val="9D3511" w:themeColor="accent1" w:themeShade="BF"/>
    </w:rPr>
  </w:style>
  <w:style w:type="character" w:styleId="UnresolvedMention">
    <w:name w:val="Unresolved Mention"/>
    <w:basedOn w:val="DefaultParagraphFont"/>
    <w:uiPriority w:val="99"/>
    <w:semiHidden/>
    <w:unhideWhenUsed/>
    <w:rsid w:val="00A16D19"/>
    <w:rPr>
      <w:color w:val="605E5C"/>
      <w:shd w:val="clear" w:color="auto" w:fill="E1DFDD"/>
    </w:rPr>
  </w:style>
  <w:style w:type="character" w:customStyle="1" w:styleId="Heading5Char">
    <w:name w:val="Heading 5 Char"/>
    <w:basedOn w:val="DefaultParagraphFont"/>
    <w:link w:val="Heading5"/>
    <w:uiPriority w:val="9"/>
    <w:semiHidden/>
    <w:rsid w:val="005F769F"/>
    <w:rPr>
      <w:rFonts w:asciiTheme="majorHAnsi" w:eastAsiaTheme="majorEastAsia" w:hAnsiTheme="majorHAnsi" w:cstheme="majorBidi"/>
      <w:color w:val="9D3511" w:themeColor="accent1" w:themeShade="BF"/>
    </w:rPr>
  </w:style>
  <w:style w:type="paragraph" w:styleId="FootnoteText">
    <w:name w:val="footnote text"/>
    <w:basedOn w:val="Normal"/>
    <w:link w:val="FootnoteTextChar"/>
    <w:uiPriority w:val="99"/>
    <w:semiHidden/>
    <w:unhideWhenUsed/>
    <w:rsid w:val="00345123"/>
    <w:pPr>
      <w:spacing w:line="240" w:lineRule="auto"/>
    </w:pPr>
    <w:rPr>
      <w:sz w:val="20"/>
      <w:szCs w:val="20"/>
    </w:rPr>
  </w:style>
  <w:style w:type="character" w:customStyle="1" w:styleId="FootnoteTextChar">
    <w:name w:val="Footnote Text Char"/>
    <w:basedOn w:val="DefaultParagraphFont"/>
    <w:link w:val="FootnoteText"/>
    <w:uiPriority w:val="99"/>
    <w:semiHidden/>
    <w:rsid w:val="00345123"/>
    <w:rPr>
      <w:sz w:val="20"/>
      <w:szCs w:val="20"/>
    </w:rPr>
  </w:style>
  <w:style w:type="character" w:styleId="FootnoteReference">
    <w:name w:val="footnote reference"/>
    <w:basedOn w:val="DefaultParagraphFont"/>
    <w:uiPriority w:val="99"/>
    <w:semiHidden/>
    <w:unhideWhenUsed/>
    <w:rsid w:val="00345123"/>
    <w:rPr>
      <w:vertAlign w:val="superscript"/>
    </w:rPr>
  </w:style>
  <w:style w:type="paragraph" w:styleId="TableofFigures">
    <w:name w:val="table of figures"/>
    <w:basedOn w:val="Normal"/>
    <w:next w:val="Normal"/>
    <w:uiPriority w:val="99"/>
    <w:unhideWhenUsed/>
    <w:rsid w:val="000704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664913">
      <w:bodyDiv w:val="1"/>
      <w:marLeft w:val="0"/>
      <w:marRight w:val="0"/>
      <w:marTop w:val="0"/>
      <w:marBottom w:val="0"/>
      <w:divBdr>
        <w:top w:val="none" w:sz="0" w:space="0" w:color="auto"/>
        <w:left w:val="none" w:sz="0" w:space="0" w:color="auto"/>
        <w:bottom w:val="none" w:sz="0" w:space="0" w:color="auto"/>
        <w:right w:val="none" w:sz="0" w:space="0" w:color="auto"/>
      </w:divBdr>
    </w:div>
    <w:div w:id="741946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jpeg"/><Relationship Id="rId26" Type="http://schemas.openxmlformats.org/officeDocument/2006/relationships/image" Target="media/image7.png"/><Relationship Id="rId39" Type="http://schemas.openxmlformats.org/officeDocument/2006/relationships/image" Target="media/image16.png"/><Relationship Id="rId21" Type="http://schemas.openxmlformats.org/officeDocument/2006/relationships/hyperlink" Target="https://policies.uq.edu.au/document/view-current.php?id=184" TargetMode="External"/><Relationship Id="rId34" Type="http://schemas.openxmlformats.org/officeDocument/2006/relationships/image" Target="media/image11.emf"/><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my.uq.edu.au/information-and-services/manage-my-program/exams-and-assessment/applying-assessment-extension" TargetMode="External"/><Relationship Id="rId29" Type="http://schemas.openxmlformats.org/officeDocument/2006/relationships/customXml" Target="ink/ink2.xm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romotingteachered.org" TargetMode="External"/><Relationship Id="rId24" Type="http://schemas.openxmlformats.org/officeDocument/2006/relationships/hyperlink" Target="https://policies.uq.edu.au/document/view-current.php?id=184"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jpg"/><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my.uq.edu.au/information-and-services/manage-my-program/exams-and-assessment/applying-assessment-extension" TargetMode="External"/><Relationship Id="rId28" Type="http://schemas.openxmlformats.org/officeDocument/2006/relationships/customXml" Target="ink/ink1.xml"/><Relationship Id="rId36" Type="http://schemas.openxmlformats.org/officeDocument/2006/relationships/image" Target="media/image13.emf"/><Relationship Id="rId10" Type="http://schemas.openxmlformats.org/officeDocument/2006/relationships/endnotes" Target="endnotes.xml"/><Relationship Id="rId19" Type="http://schemas.openxmlformats.org/officeDocument/2006/relationships/hyperlink" Target="https://itali.uq.edu.au/teaching-guidance/assessment/designing-assessment/electronic-course-profile-ecp-assessment-categories" TargetMode="External"/><Relationship Id="rId31" Type="http://schemas.openxmlformats.org/officeDocument/2006/relationships/customXml" Target="ink/ink4.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s://itali.uq.edu.au/teaching-guidance/assessment/designing-assessment/electronic-course-profile-ecp-assessment-categories" TargetMode="External"/><Relationship Id="rId27" Type="http://schemas.openxmlformats.org/officeDocument/2006/relationships/image" Target="media/image8.png"/><Relationship Id="rId30" Type="http://schemas.openxmlformats.org/officeDocument/2006/relationships/customXml" Target="ink/ink3.xml"/><Relationship Id="rId35" Type="http://schemas.openxmlformats.org/officeDocument/2006/relationships/image" Target="media/image12.emf"/><Relationship Id="rId43" Type="http://schemas.openxmlformats.org/officeDocument/2006/relationships/glossaryDocument" Target="glossary/document.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image" Target="media/image6.png"/><Relationship Id="rId33" Type="http://schemas.openxmlformats.org/officeDocument/2006/relationships/image" Target="media/image10.emf"/><Relationship Id="rId38"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nba\AppData\Roaming\Microsoft\Templates\Write%20a%20novel.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CEB71FBD9D242459024F1A367C0F17F"/>
        <w:category>
          <w:name w:val="General"/>
          <w:gallery w:val="placeholder"/>
        </w:category>
        <w:types>
          <w:type w:val="bbPlcHdr"/>
        </w:types>
        <w:behaviors>
          <w:behavior w:val="content"/>
        </w:behaviors>
        <w:guid w:val="{F9A6442D-664E-4C41-A122-57D3C4831177}"/>
      </w:docPartPr>
      <w:docPartBody>
        <w:p w:rsidR="00FF5FE7" w:rsidRDefault="00FF5FE7">
          <w:pPr>
            <w:pStyle w:val="0CEB71FBD9D242459024F1A367C0F17F"/>
          </w:pPr>
          <w:r w:rsidRPr="003112EE">
            <w:t>Working title: Terramare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1"/>
    <w:family w:val="swiss"/>
    <w:pitch w:val="variable"/>
  </w:font>
  <w:font w:name="PingFang SC">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Songti SC">
    <w:altName w:val="Microsoft YaHei"/>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B66A52"/>
    <w:multiLevelType w:val="multilevel"/>
    <w:tmpl w:val="864A385A"/>
    <w:lvl w:ilvl="0">
      <w:start w:val="1"/>
      <w:numFmt w:val="bullet"/>
      <w:lvlText w:val=""/>
      <w:lvlJc w:val="left"/>
      <w:pPr>
        <w:ind w:left="360" w:hanging="360"/>
      </w:pPr>
      <w:rPr>
        <w:rFonts w:ascii="Symbol" w:hAnsi="Symbol" w:hint="default"/>
        <w:color w:val="3465A4"/>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798371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FE7"/>
    <w:rsid w:val="00095574"/>
    <w:rsid w:val="000E4D86"/>
    <w:rsid w:val="00133C36"/>
    <w:rsid w:val="001550D8"/>
    <w:rsid w:val="00214862"/>
    <w:rsid w:val="0029070B"/>
    <w:rsid w:val="002A15AC"/>
    <w:rsid w:val="003267FF"/>
    <w:rsid w:val="003869B1"/>
    <w:rsid w:val="003D47FC"/>
    <w:rsid w:val="004B3B0D"/>
    <w:rsid w:val="004C7B85"/>
    <w:rsid w:val="0050161E"/>
    <w:rsid w:val="005429DE"/>
    <w:rsid w:val="00550195"/>
    <w:rsid w:val="00551F16"/>
    <w:rsid w:val="00586D53"/>
    <w:rsid w:val="005E3918"/>
    <w:rsid w:val="006A0EF7"/>
    <w:rsid w:val="0072026C"/>
    <w:rsid w:val="00756D49"/>
    <w:rsid w:val="00870E40"/>
    <w:rsid w:val="008C14BD"/>
    <w:rsid w:val="00905E4D"/>
    <w:rsid w:val="00907EE7"/>
    <w:rsid w:val="00991A4F"/>
    <w:rsid w:val="009F4346"/>
    <w:rsid w:val="00A27FAE"/>
    <w:rsid w:val="00A30ABA"/>
    <w:rsid w:val="00AA38F4"/>
    <w:rsid w:val="00AA5CC1"/>
    <w:rsid w:val="00AD79D2"/>
    <w:rsid w:val="00B378C5"/>
    <w:rsid w:val="00B4177A"/>
    <w:rsid w:val="00B547F2"/>
    <w:rsid w:val="00B76AB8"/>
    <w:rsid w:val="00BA04A3"/>
    <w:rsid w:val="00BF1151"/>
    <w:rsid w:val="00C1020A"/>
    <w:rsid w:val="00C35484"/>
    <w:rsid w:val="00C70DF8"/>
    <w:rsid w:val="00CB73CD"/>
    <w:rsid w:val="00D2462A"/>
    <w:rsid w:val="00D73FD2"/>
    <w:rsid w:val="00D7664B"/>
    <w:rsid w:val="00D97B8A"/>
    <w:rsid w:val="00E34875"/>
    <w:rsid w:val="00E57408"/>
    <w:rsid w:val="00E67C20"/>
    <w:rsid w:val="00EE544F"/>
    <w:rsid w:val="00EF38E7"/>
    <w:rsid w:val="00EF4DE5"/>
    <w:rsid w:val="00F3795B"/>
    <w:rsid w:val="00F4351E"/>
    <w:rsid w:val="00F44266"/>
    <w:rsid w:val="00F73E42"/>
    <w:rsid w:val="00FF5F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CEB71FBD9D242459024F1A367C0F17F">
    <w:name w:val="0CEB71FBD9D242459024F1A367C0F17F"/>
  </w:style>
  <w:style w:type="character" w:styleId="PlaceholderText">
    <w:name w:val="Placeholder Text"/>
    <w:basedOn w:val="DefaultParagraphFont"/>
    <w:uiPriority w:val="99"/>
    <w:semiHidden/>
    <w:rPr>
      <w:color w:val="808080"/>
    </w:rPr>
  </w:style>
  <w:style w:type="paragraph" w:styleId="Title">
    <w:name w:val="Title"/>
    <w:basedOn w:val="Normal"/>
    <w:next w:val="Normal"/>
    <w:link w:val="TitleChar"/>
    <w:uiPriority w:val="10"/>
    <w:qFormat/>
    <w:pPr>
      <w:spacing w:before="480" w:after="480" w:line="240" w:lineRule="auto"/>
      <w:jc w:val="center"/>
    </w:pPr>
    <w:rPr>
      <w:rFonts w:ascii="Times New Roman" w:eastAsia="Times New Roman" w:hAnsi="Times New Roman" w:cs="Times New Roman"/>
      <w:caps/>
      <w:kern w:val="0"/>
      <w:lang w:val="en-US" w:eastAsia="en-US"/>
      <w14:ligatures w14:val="none"/>
    </w:rPr>
  </w:style>
  <w:style w:type="character" w:customStyle="1" w:styleId="TitleChar">
    <w:name w:val="Title Char"/>
    <w:basedOn w:val="DefaultParagraphFont"/>
    <w:link w:val="Title"/>
    <w:uiPriority w:val="10"/>
    <w:rPr>
      <w:rFonts w:ascii="Times New Roman" w:eastAsia="Times New Roman" w:hAnsi="Times New Roman" w:cs="Times New Roman"/>
      <w:caps/>
      <w:kern w:val="0"/>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5-18T08:21:17.690"/>
    </inkml:context>
    <inkml:brush xml:id="br0">
      <inkml:brushProperty name="width" value="0.2" units="cm"/>
      <inkml:brushProperty name="height" value="0.4" units="cm"/>
      <inkml:brushProperty name="color" value="#0069AF"/>
      <inkml:brushProperty name="tip" value="rectangle"/>
      <inkml:brushProperty name="rasterOp" value="maskPen"/>
      <inkml:brushProperty name="ignorePressure" value="1"/>
    </inkml:brush>
  </inkml:definitions>
  <inkml:trace contextRef="#ctx0" brushRef="#br0">16 0 0,'0'5425'0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5-18T08:21:49.327"/>
    </inkml:context>
    <inkml:brush xml:id="br0">
      <inkml:brushProperty name="width" value="0.2" units="cm"/>
      <inkml:brushProperty name="height" value="0.4" units="cm"/>
      <inkml:brushProperty name="color" value="#FF8517"/>
      <inkml:brushProperty name="tip" value="rectangle"/>
      <inkml:brushProperty name="rasterOp" value="maskPen"/>
      <inkml:brushProperty name="ignorePressure" value="1"/>
    </inkml:brush>
  </inkml:definitions>
  <inkml:trace contextRef="#ctx0" brushRef="#br0">0 1 0,'51'2032'0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5-18T08:22:11.587"/>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7 1 0,'0'2778'0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5-18T08:22:39.377"/>
    </inkml:context>
    <inkml:brush xml:id="br0">
      <inkml:brushProperty name="width" value="0.2" units="cm"/>
      <inkml:brushProperty name="height" value="0.4" units="cm"/>
      <inkml:brushProperty name="color" value="#0069AF"/>
      <inkml:brushProperty name="tip" value="rectangle"/>
      <inkml:brushProperty name="rasterOp" value="maskPen"/>
      <inkml:brushProperty name="ignorePressure" value="1"/>
    </inkml:brush>
  </inkml:definitions>
  <inkml:trace contextRef="#ctx0" brushRef="#br0">8 1 0,'0'926'0</inkml:trace>
</inkml:ink>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3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AB3C6728-F912-4B9E-BC82-6187EAAF36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864FC-8AB3-48A6-8B68-4A6284E525A2}">
  <ds:schemaRefs>
    <ds:schemaRef ds:uri="http://schemas.microsoft.com/sharepoint/v3/contenttype/forms"/>
  </ds:schemaRefs>
</ds:datastoreItem>
</file>

<file path=customXml/itemProps3.xml><?xml version="1.0" encoding="utf-8"?>
<ds:datastoreItem xmlns:ds="http://schemas.openxmlformats.org/officeDocument/2006/customXml" ds:itemID="{D73D37C8-9597-4FD5-BEA7-E0FA630511F4}">
  <ds:schemaRefs>
    <ds:schemaRef ds:uri="http://schemas.openxmlformats.org/officeDocument/2006/bibliography"/>
  </ds:schemaRefs>
</ds:datastoreItem>
</file>

<file path=customXml/itemProps4.xml><?xml version="1.0" encoding="utf-8"?>
<ds:datastoreItem xmlns:ds="http://schemas.openxmlformats.org/officeDocument/2006/customXml" ds:itemID="{1AEEFCA3-127C-4BC0-A900-E11ADE4A624D}">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Write a novel</Template>
  <TotalTime>1</TotalTime>
  <Pages>38</Pages>
  <Words>7714</Words>
  <Characters>43971</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GET AN “A” FOR YOUR ESSAY</dc:title>
  <dc:subject/>
  <dc:creator>Nan Bahr</dc:creator>
  <cp:keywords/>
  <cp:lastModifiedBy>Nan Bahr</cp:lastModifiedBy>
  <cp:revision>2</cp:revision>
  <cp:lastPrinted>2026-05-23T04:32:00Z</cp:lastPrinted>
  <dcterms:created xsi:type="dcterms:W3CDTF">2026-05-23T21:48:00Z</dcterms:created>
  <dcterms:modified xsi:type="dcterms:W3CDTF">2026-05-23T21:48:00Z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c506e7de-dbf6-44b9-a3b0-3734620ca3e9</vt:lpwstr>
  </property>
</Properties>
</file>